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A85D47">
        <w:rPr>
          <w:rFonts w:ascii="Arial" w:hAnsi="Arial" w:cs="Arial"/>
          <w:b/>
          <w:bCs/>
          <w:sz w:val="22"/>
          <w:szCs w:val="22"/>
        </w:rPr>
        <w:t xml:space="preserve">TERMO DE CONTRATO DE PRESTAÇÃO DE SERVIÇOS, QUE FAZEM ENTRE SI A PREFEITURA MUNICIPAL DE RIBEIRÃO GRANDE E </w:t>
      </w:r>
      <w:r w:rsidRPr="00A85D47">
        <w:rPr>
          <w:rFonts w:ascii="Arial" w:hAnsi="Arial" w:cs="Arial"/>
          <w:b/>
          <w:bCs/>
          <w:noProof/>
          <w:sz w:val="22"/>
          <w:szCs w:val="22"/>
        </w:rPr>
        <w:t>DE NIGRIS DISTRIB.DE VEÍCULOS LTDA.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 xml:space="preserve">A Prefeitura Municipal de Ribeirão Grande, doravante denominada Contratante, neste ato representada pela Prefeita Municipal, Sr. ELIANA DOS SANTOS SILVA, RG nº </w:t>
      </w:r>
      <w:r w:rsidRPr="00A85D47">
        <w:rPr>
          <w:rFonts w:ascii="Arial" w:hAnsi="Arial" w:cs="Arial"/>
          <w:b/>
          <w:bCs/>
          <w:sz w:val="22"/>
          <w:szCs w:val="22"/>
        </w:rPr>
        <w:t>17.288.175</w:t>
      </w:r>
      <w:r w:rsidRPr="00A85D47">
        <w:rPr>
          <w:rFonts w:ascii="Arial" w:hAnsi="Arial" w:cs="Arial"/>
          <w:sz w:val="22"/>
          <w:szCs w:val="22"/>
        </w:rPr>
        <w:t xml:space="preserve">- </w:t>
      </w:r>
      <w:r w:rsidRPr="00A85D47">
        <w:rPr>
          <w:rFonts w:ascii="Arial" w:hAnsi="Arial" w:cs="Arial"/>
          <w:b/>
          <w:bCs/>
          <w:sz w:val="22"/>
          <w:szCs w:val="22"/>
        </w:rPr>
        <w:t>4</w:t>
      </w:r>
      <w:r w:rsidRPr="00A85D47">
        <w:rPr>
          <w:rFonts w:ascii="Arial" w:hAnsi="Arial" w:cs="Arial"/>
          <w:sz w:val="22"/>
          <w:szCs w:val="22"/>
        </w:rPr>
        <w:t xml:space="preserve">., CPF nº </w:t>
      </w:r>
      <w:r w:rsidRPr="00A85D47">
        <w:rPr>
          <w:rFonts w:ascii="Arial" w:hAnsi="Arial" w:cs="Arial"/>
          <w:b/>
          <w:bCs/>
          <w:sz w:val="22"/>
          <w:szCs w:val="22"/>
        </w:rPr>
        <w:t>072.970.758-09</w:t>
      </w:r>
      <w:r w:rsidRPr="00A85D47">
        <w:rPr>
          <w:rFonts w:ascii="Arial" w:hAnsi="Arial" w:cs="Arial"/>
          <w:sz w:val="22"/>
          <w:szCs w:val="22"/>
        </w:rPr>
        <w:t xml:space="preserve">, e a empresa </w:t>
      </w:r>
      <w:r w:rsidRPr="00A85D47">
        <w:rPr>
          <w:rFonts w:ascii="Arial" w:hAnsi="Arial" w:cs="Arial"/>
          <w:b/>
          <w:bCs/>
          <w:sz w:val="22"/>
          <w:szCs w:val="22"/>
        </w:rPr>
        <w:t xml:space="preserve">DE </w:t>
      </w:r>
      <w:r w:rsidRPr="00A85D47">
        <w:rPr>
          <w:rFonts w:ascii="Arial" w:hAnsi="Arial" w:cs="Arial"/>
          <w:b/>
          <w:bCs/>
          <w:noProof/>
          <w:sz w:val="22"/>
          <w:szCs w:val="22"/>
        </w:rPr>
        <w:t>NIGRIS DISTRIB.DE VEÍCULOS LTDA</w:t>
      </w:r>
      <w:r w:rsidRPr="00A85D47">
        <w:rPr>
          <w:rFonts w:ascii="Arial" w:hAnsi="Arial" w:cs="Arial"/>
          <w:sz w:val="22"/>
          <w:szCs w:val="22"/>
        </w:rPr>
        <w:t xml:space="preserve">, inscrita no CNPJ-MF sob o nº 61.591.459/0007 - 97, com endereço </w:t>
      </w:r>
      <w:r w:rsidRPr="00A85D47">
        <w:rPr>
          <w:rFonts w:ascii="Arial" w:hAnsi="Arial" w:cs="Arial"/>
          <w:noProof/>
          <w:sz w:val="22"/>
          <w:szCs w:val="22"/>
        </w:rPr>
        <w:t>AV. Expedicionários de Itapeva,76, BAIRRO: Travessa 01</w:t>
      </w:r>
      <w:r w:rsidRPr="00A85D47">
        <w:rPr>
          <w:rFonts w:ascii="Arial" w:hAnsi="Arial" w:cs="Arial"/>
          <w:sz w:val="22"/>
          <w:szCs w:val="22"/>
        </w:rPr>
        <w:t>, doravante denominada Contratada, representada neste ato por</w:t>
      </w:r>
      <w:r>
        <w:rPr>
          <w:rFonts w:ascii="Arial" w:hAnsi="Arial" w:cs="Arial"/>
          <w:sz w:val="22"/>
          <w:szCs w:val="22"/>
        </w:rPr>
        <w:t xml:space="preserve"> Rubens Fernando Baesso</w:t>
      </w:r>
      <w:r w:rsidRPr="00A85D47">
        <w:rPr>
          <w:rFonts w:ascii="Arial" w:hAnsi="Arial" w:cs="Arial"/>
          <w:sz w:val="22"/>
          <w:szCs w:val="22"/>
        </w:rPr>
        <w:t>, portador da carteira de identidade</w:t>
      </w:r>
      <w:r>
        <w:rPr>
          <w:rFonts w:ascii="Arial" w:hAnsi="Arial" w:cs="Arial"/>
          <w:sz w:val="22"/>
          <w:szCs w:val="22"/>
        </w:rPr>
        <w:t xml:space="preserve"> nº 27.127.379 - 3</w:t>
      </w:r>
      <w:r w:rsidRPr="00A85D47">
        <w:rPr>
          <w:rFonts w:ascii="Arial" w:hAnsi="Arial" w:cs="Arial"/>
          <w:sz w:val="22"/>
          <w:szCs w:val="22"/>
        </w:rPr>
        <w:t>, CPF nº</w:t>
      </w:r>
      <w:r>
        <w:rPr>
          <w:rFonts w:ascii="Arial" w:hAnsi="Arial" w:cs="Arial"/>
          <w:sz w:val="22"/>
          <w:szCs w:val="22"/>
        </w:rPr>
        <w:t xml:space="preserve"> 253.748.548 - 36</w:t>
      </w:r>
      <w:r w:rsidRPr="00A85D47">
        <w:rPr>
          <w:rFonts w:ascii="Arial" w:hAnsi="Arial" w:cs="Arial"/>
          <w:sz w:val="22"/>
          <w:szCs w:val="22"/>
        </w:rPr>
        <w:t xml:space="preserve">, firmam o presente termo de contrato, cuja celebração foi autorizada nos autos do processo Nº </w:t>
      </w:r>
      <w:r>
        <w:rPr>
          <w:rFonts w:ascii="Arial" w:hAnsi="Arial" w:cs="Arial"/>
          <w:sz w:val="22"/>
          <w:szCs w:val="22"/>
        </w:rPr>
        <w:t>5103/17</w:t>
      </w:r>
      <w:r w:rsidRPr="00A85D47">
        <w:rPr>
          <w:rFonts w:ascii="Arial" w:hAnsi="Arial" w:cs="Arial"/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Default="00E666AD" w:rsidP="000F786F">
      <w:pPr>
        <w:pStyle w:val="List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PRIMEIRA (DO OBJETO)</w:t>
      </w:r>
      <w:r w:rsidRPr="00A85D4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0F786F">
        <w:rPr>
          <w:rFonts w:ascii="Arial" w:hAnsi="Arial" w:cs="Arial"/>
          <w:sz w:val="22"/>
          <w:szCs w:val="22"/>
        </w:rPr>
        <w:t>Contratação de empresa especializada para manutenção no veículo Sprinter Ambulância DJP – 9756 – Contratação com Fulcro no Art. 24, inciso IV da Lei 8.666/93 (caráter emergencial).</w:t>
      </w:r>
    </w:p>
    <w:p w:rsidR="00E666AD" w:rsidRPr="000F786F" w:rsidRDefault="00E666AD" w:rsidP="000F786F">
      <w:pPr>
        <w:pStyle w:val="List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fldChar w:fldCharType="begin"/>
      </w:r>
      <w:r w:rsidRPr="00A85D47">
        <w:rPr>
          <w:rFonts w:ascii="Arial" w:hAnsi="Arial" w:cs="Arial"/>
          <w:sz w:val="22"/>
          <w:szCs w:val="22"/>
        </w:rPr>
        <w:instrText xml:space="preserve"> MERGEFIELD  ds_Fornecedor2  \* MERGEFORMAT </w:instrText>
      </w:r>
      <w:r w:rsidRPr="00A85D47">
        <w:rPr>
          <w:rFonts w:ascii="Arial" w:hAnsi="Arial" w:cs="Arial"/>
          <w:sz w:val="22"/>
          <w:szCs w:val="22"/>
        </w:rPr>
        <w:fldChar w:fldCharType="separate"/>
      </w:r>
    </w:p>
    <w:p w:rsidR="00E666AD" w:rsidRDefault="00E666AD" w:rsidP="004E3206">
      <w:pPr>
        <w:pStyle w:val="List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fldChar w:fldCharType="end"/>
      </w:r>
      <w:r w:rsidRPr="00A85D47">
        <w:rPr>
          <w:rFonts w:ascii="Arial" w:hAnsi="Arial" w:cs="Arial"/>
          <w:b/>
          <w:bCs/>
          <w:sz w:val="22"/>
          <w:szCs w:val="22"/>
        </w:rPr>
        <w:t>SEGUNDA (DA FORMA DE EXECUÇÃO)</w:t>
      </w:r>
      <w:r w:rsidRPr="00A85D47">
        <w:rPr>
          <w:rFonts w:ascii="Arial" w:hAnsi="Arial" w:cs="Arial"/>
          <w:sz w:val="22"/>
          <w:szCs w:val="22"/>
        </w:rPr>
        <w:t xml:space="preserve"> – A Contratada se compromete a executar os serviços em até </w:t>
      </w:r>
      <w:r>
        <w:rPr>
          <w:rFonts w:ascii="Arial" w:hAnsi="Arial" w:cs="Arial"/>
          <w:b/>
          <w:bCs/>
          <w:sz w:val="22"/>
          <w:szCs w:val="22"/>
          <w:u w:val="single"/>
        </w:rPr>
        <w:t>07</w:t>
      </w:r>
      <w:r w:rsidRPr="00A85D47">
        <w:rPr>
          <w:rFonts w:ascii="Arial" w:hAnsi="Arial" w:cs="Arial"/>
          <w:b/>
          <w:bCs/>
          <w:sz w:val="22"/>
          <w:szCs w:val="22"/>
          <w:u w:val="single"/>
        </w:rPr>
        <w:t xml:space="preserve"> (</w:t>
      </w:r>
      <w:r>
        <w:rPr>
          <w:rFonts w:ascii="Arial" w:hAnsi="Arial" w:cs="Arial"/>
          <w:b/>
          <w:bCs/>
          <w:sz w:val="22"/>
          <w:szCs w:val="22"/>
          <w:u w:val="single"/>
        </w:rPr>
        <w:t>sete</w:t>
      </w:r>
      <w:r w:rsidRPr="00A85D47">
        <w:rPr>
          <w:rFonts w:ascii="Arial" w:hAnsi="Arial" w:cs="Arial"/>
          <w:b/>
          <w:bCs/>
          <w:sz w:val="22"/>
          <w:szCs w:val="22"/>
          <w:u w:val="single"/>
        </w:rPr>
        <w:t>) dias</w:t>
      </w:r>
      <w:r w:rsidRPr="00A85D47">
        <w:rPr>
          <w:rFonts w:ascii="Arial" w:hAnsi="Arial" w:cs="Arial"/>
          <w:b/>
          <w:bCs/>
          <w:sz w:val="22"/>
          <w:szCs w:val="22"/>
        </w:rPr>
        <w:t>,</w:t>
      </w:r>
      <w:r w:rsidRPr="00A85D47">
        <w:rPr>
          <w:rFonts w:ascii="Arial" w:hAnsi="Arial" w:cs="Arial"/>
          <w:sz w:val="22"/>
          <w:szCs w:val="22"/>
        </w:rPr>
        <w:t xml:space="preserve"> após o recebimento da Nota de Empenho</w:t>
      </w:r>
      <w:r>
        <w:rPr>
          <w:rFonts w:ascii="Arial" w:hAnsi="Arial" w:cs="Arial"/>
          <w:sz w:val="22"/>
          <w:szCs w:val="22"/>
        </w:rPr>
        <w:t>.</w:t>
      </w:r>
    </w:p>
    <w:p w:rsidR="00E666AD" w:rsidRPr="00A85D47" w:rsidRDefault="00E666AD" w:rsidP="004E3206">
      <w:pPr>
        <w:pStyle w:val="List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 xml:space="preserve">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§1º - </w:t>
      </w:r>
      <w:r w:rsidRPr="00A85D47">
        <w:rPr>
          <w:rFonts w:ascii="Arial" w:hAnsi="Arial" w:cs="Arial"/>
          <w:sz w:val="22"/>
          <w:szCs w:val="22"/>
        </w:rPr>
        <w:t>Os serviços serão executados diretamente pela CONTRATADA, que se incumbirá pelo fornecimento do efetivo pessoal devidamente especializado, peças/materiais e equipamentos necessários com o desenvolvimento dos serviços mencionados no objeto, respondendo pelos gastos e encargos decorrentes.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§2º -</w:t>
      </w:r>
      <w:r w:rsidRPr="00A85D47">
        <w:rPr>
          <w:rFonts w:ascii="Arial" w:hAnsi="Arial" w:cs="Arial"/>
          <w:sz w:val="22"/>
          <w:szCs w:val="22"/>
        </w:rPr>
        <w:t xml:space="preserve"> Os serviços deverão ser executados em fiel cumprimento com as exigências editalícias.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§3º -</w:t>
      </w:r>
      <w:r w:rsidRPr="00A85D47">
        <w:rPr>
          <w:rFonts w:ascii="Arial" w:hAnsi="Arial" w:cs="Arial"/>
          <w:sz w:val="22"/>
          <w:szCs w:val="22"/>
        </w:rPr>
        <w:t xml:space="preserve"> </w:t>
      </w:r>
      <w:r w:rsidRPr="00A85D47">
        <w:rPr>
          <w:rFonts w:ascii="Arial" w:hAnsi="Arial" w:cs="Arial"/>
          <w:color w:val="000000"/>
          <w:sz w:val="22"/>
          <w:szCs w:val="22"/>
        </w:rPr>
        <w:t>Fica designado o Sr</w:t>
      </w:r>
      <w:r>
        <w:rPr>
          <w:rFonts w:ascii="Arial" w:hAnsi="Arial" w:cs="Arial"/>
          <w:color w:val="000000"/>
          <w:sz w:val="22"/>
          <w:szCs w:val="22"/>
        </w:rPr>
        <w:t>. Aurélio Aparecido de Oliveira</w:t>
      </w:r>
      <w:r w:rsidRPr="00A85D47">
        <w:rPr>
          <w:rFonts w:ascii="Arial" w:hAnsi="Arial" w:cs="Arial"/>
          <w:color w:val="000000"/>
          <w:sz w:val="22"/>
          <w:szCs w:val="22"/>
        </w:rPr>
        <w:t>, Matriculado sob nº 1</w:t>
      </w:r>
      <w:r>
        <w:rPr>
          <w:rFonts w:ascii="Arial" w:hAnsi="Arial" w:cs="Arial"/>
          <w:color w:val="000000"/>
          <w:sz w:val="22"/>
          <w:szCs w:val="22"/>
        </w:rPr>
        <w:t>46</w:t>
      </w:r>
      <w:r w:rsidRPr="00A85D47">
        <w:rPr>
          <w:rFonts w:ascii="Arial" w:hAnsi="Arial" w:cs="Arial"/>
          <w:color w:val="000000"/>
          <w:sz w:val="22"/>
          <w:szCs w:val="22"/>
        </w:rPr>
        <w:t xml:space="preserve">, </w:t>
      </w:r>
      <w:r w:rsidRPr="00A85D47">
        <w:rPr>
          <w:rFonts w:ascii="Arial" w:hAnsi="Arial" w:cs="Arial"/>
          <w:sz w:val="22"/>
          <w:szCs w:val="22"/>
        </w:rPr>
        <w:t xml:space="preserve">sendo o responsável pelo acompanhamento e fiscalização na execução deste contrato. 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§4º - </w:t>
      </w:r>
      <w:r w:rsidRPr="00A85D47">
        <w:rPr>
          <w:rFonts w:ascii="Arial" w:hAnsi="Arial" w:cs="Arial"/>
          <w:sz w:val="22"/>
          <w:szCs w:val="22"/>
        </w:rPr>
        <w:t xml:space="preserve">Os serviços serão desenvolvidos conforme descrições constantes no Anexo I, dentro do prazo máximo de </w:t>
      </w:r>
      <w:r w:rsidRPr="00A85D47">
        <w:rPr>
          <w:rFonts w:ascii="Arial" w:hAnsi="Arial" w:cs="Arial"/>
          <w:b/>
          <w:bCs/>
          <w:sz w:val="22"/>
          <w:szCs w:val="22"/>
          <w:u w:val="single"/>
        </w:rPr>
        <w:t>30 (trinta) dias</w:t>
      </w:r>
      <w:r w:rsidRPr="00A85D47">
        <w:rPr>
          <w:rFonts w:ascii="Arial" w:hAnsi="Arial" w:cs="Arial"/>
          <w:b/>
          <w:bCs/>
          <w:sz w:val="22"/>
          <w:szCs w:val="22"/>
        </w:rPr>
        <w:t>,</w:t>
      </w:r>
      <w:r w:rsidRPr="00A85D47">
        <w:rPr>
          <w:rFonts w:ascii="Arial" w:hAnsi="Arial" w:cs="Arial"/>
          <w:sz w:val="22"/>
          <w:szCs w:val="22"/>
        </w:rPr>
        <w:t xml:space="preserve"> a contar do recebimento da Nota de Empenho.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 xml:space="preserve">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TERCEIRA (DO VALOR)</w:t>
      </w:r>
      <w:r w:rsidRPr="00A85D47">
        <w:rPr>
          <w:rFonts w:ascii="Arial" w:hAnsi="Arial" w:cs="Arial"/>
          <w:sz w:val="22"/>
          <w:szCs w:val="22"/>
        </w:rPr>
        <w:t xml:space="preserve"> – O valor global deste contrato é de </w:t>
      </w:r>
      <w:r w:rsidRPr="000A02E3">
        <w:rPr>
          <w:rFonts w:ascii="Arial" w:hAnsi="Arial" w:cs="Arial"/>
          <w:b/>
          <w:bCs/>
          <w:sz w:val="22"/>
          <w:szCs w:val="22"/>
        </w:rPr>
        <w:t>R$ 2</w:t>
      </w:r>
      <w:r>
        <w:rPr>
          <w:rFonts w:ascii="Arial" w:hAnsi="Arial" w:cs="Arial"/>
          <w:b/>
          <w:bCs/>
          <w:sz w:val="22"/>
          <w:szCs w:val="22"/>
        </w:rPr>
        <w:t>2.630,34</w:t>
      </w:r>
      <w:r w:rsidRPr="000A02E3">
        <w:rPr>
          <w:rFonts w:ascii="Arial" w:hAnsi="Arial" w:cs="Arial"/>
          <w:b/>
          <w:bCs/>
          <w:noProof/>
          <w:sz w:val="22"/>
          <w:szCs w:val="22"/>
        </w:rPr>
        <w:t xml:space="preserve"> ( Vinte</w:t>
      </w:r>
      <w:r>
        <w:rPr>
          <w:rFonts w:ascii="Arial" w:hAnsi="Arial" w:cs="Arial"/>
          <w:b/>
          <w:bCs/>
          <w:noProof/>
          <w:sz w:val="22"/>
          <w:szCs w:val="22"/>
        </w:rPr>
        <w:t xml:space="preserve"> e dois</w:t>
      </w:r>
      <w:r w:rsidRPr="000A02E3">
        <w:rPr>
          <w:rFonts w:ascii="Arial" w:hAnsi="Arial" w:cs="Arial"/>
          <w:b/>
          <w:bCs/>
          <w:noProof/>
          <w:sz w:val="22"/>
          <w:szCs w:val="22"/>
        </w:rPr>
        <w:t xml:space="preserve"> Mil, </w:t>
      </w:r>
      <w:r>
        <w:rPr>
          <w:rFonts w:ascii="Arial" w:hAnsi="Arial" w:cs="Arial"/>
          <w:b/>
          <w:bCs/>
          <w:noProof/>
          <w:sz w:val="22"/>
          <w:szCs w:val="22"/>
        </w:rPr>
        <w:t>seiscentos e trinta reais e trinta e quatro</w:t>
      </w:r>
      <w:r w:rsidRPr="000A02E3">
        <w:rPr>
          <w:rFonts w:ascii="Arial" w:hAnsi="Arial" w:cs="Arial"/>
          <w:b/>
          <w:bCs/>
          <w:noProof/>
          <w:sz w:val="22"/>
          <w:szCs w:val="22"/>
        </w:rPr>
        <w:t xml:space="preserve"> centavos)</w:t>
      </w:r>
      <w:r w:rsidRPr="00A85D47">
        <w:rPr>
          <w:rFonts w:ascii="Arial" w:hAnsi="Arial" w:cs="Arial"/>
          <w:sz w:val="22"/>
          <w:szCs w:val="22"/>
        </w:rPr>
        <w:t>, conforme o preço proposto pela Contratada.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A85D47">
        <w:rPr>
          <w:rFonts w:ascii="Arial" w:hAnsi="Arial" w:cs="Arial"/>
          <w:sz w:val="22"/>
          <w:szCs w:val="22"/>
        </w:rPr>
        <w:t xml:space="preserve"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</w:t>
      </w:r>
      <w:r>
        <w:rPr>
          <w:rFonts w:ascii="Arial" w:hAnsi="Arial" w:cs="Arial"/>
          <w:sz w:val="22"/>
          <w:szCs w:val="22"/>
        </w:rPr>
        <w:t xml:space="preserve">24, inciso IV da </w:t>
      </w:r>
      <w:r w:rsidRPr="00A85D47">
        <w:rPr>
          <w:rFonts w:ascii="Arial" w:hAnsi="Arial" w:cs="Arial"/>
          <w:sz w:val="22"/>
          <w:szCs w:val="22"/>
        </w:rPr>
        <w:t>Lei 8.666/93 e suas alterações.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§2º</w:t>
      </w:r>
      <w:r w:rsidRPr="00A85D47">
        <w:rPr>
          <w:rFonts w:ascii="Arial" w:hAnsi="Arial" w:cs="Arial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E666AD" w:rsidRDefault="00E666AD" w:rsidP="000F786F">
      <w:pPr>
        <w:jc w:val="both"/>
        <w:outlineLvl w:val="0"/>
        <w:rPr>
          <w:rFonts w:ascii="Arial" w:hAnsi="Arial" w:cs="Arial"/>
          <w:color w:val="000000"/>
          <w:sz w:val="22"/>
          <w:szCs w:val="22"/>
        </w:rPr>
      </w:pPr>
    </w:p>
    <w:p w:rsidR="00E666AD" w:rsidRPr="002444FB" w:rsidRDefault="00E666AD" w:rsidP="000F786F">
      <w:pPr>
        <w:jc w:val="both"/>
        <w:outlineLvl w:val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4 – DOS RECURSOS ORÇAMENTÁRIOS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- </w:t>
      </w:r>
      <w:r w:rsidRPr="002444FB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 A Despesa correrá pelas seguintes dotações: 02.05 – Departamento de Saúde -</w:t>
      </w:r>
      <w:r w:rsidRPr="002444FB">
        <w:rPr>
          <w:rFonts w:ascii="Arial" w:hAnsi="Arial" w:cs="Arial"/>
          <w:color w:val="000000"/>
          <w:sz w:val="22"/>
          <w:szCs w:val="22"/>
        </w:rPr>
        <w:t xml:space="preserve"> 02.05.01 Gabinete do Diretor </w:t>
      </w:r>
      <w:r>
        <w:rPr>
          <w:rFonts w:ascii="Arial" w:hAnsi="Arial" w:cs="Arial"/>
          <w:color w:val="000000"/>
          <w:sz w:val="22"/>
          <w:szCs w:val="22"/>
        </w:rPr>
        <w:t>e Dependências</w:t>
      </w:r>
      <w:r w:rsidRPr="002444FB">
        <w:rPr>
          <w:rFonts w:ascii="Arial" w:hAnsi="Arial" w:cs="Arial"/>
          <w:color w:val="000000"/>
          <w:sz w:val="22"/>
          <w:szCs w:val="22"/>
        </w:rPr>
        <w:t xml:space="preserve"> – 10.301.0013.2002 – Manutenção das Atividades da Unidade – 3.3.90.30 – Material de Consumo - 3.3.90.39 – Outros Serviços de Terceiros da Pessoa Jurídica – </w:t>
      </w:r>
      <w:r w:rsidRPr="002444FB">
        <w:rPr>
          <w:rFonts w:ascii="Arial" w:hAnsi="Arial" w:cs="Arial"/>
          <w:color w:val="000000"/>
          <w:sz w:val="22"/>
          <w:szCs w:val="22"/>
          <w:u w:val="single"/>
        </w:rPr>
        <w:t xml:space="preserve">Fichas de Empenho nºs 152 e 157 , </w:t>
      </w:r>
      <w:r w:rsidRPr="002444FB">
        <w:rPr>
          <w:rFonts w:ascii="Arial" w:hAnsi="Arial" w:cs="Arial"/>
          <w:color w:val="000000"/>
          <w:sz w:val="22"/>
          <w:szCs w:val="22"/>
        </w:rPr>
        <w:t>do orçamento da Prefeitura Municipal de Ribeirão Grande.</w:t>
      </w:r>
    </w:p>
    <w:p w:rsidR="00E666AD" w:rsidRDefault="00E666AD" w:rsidP="00F547EF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QUINTA (DO PAGAMENTO)</w:t>
      </w:r>
      <w:r w:rsidRPr="00A85D47">
        <w:rPr>
          <w:rFonts w:ascii="Arial" w:hAnsi="Arial" w:cs="Arial"/>
          <w:sz w:val="22"/>
          <w:szCs w:val="22"/>
        </w:rPr>
        <w:t xml:space="preserve"> – O pagamento devido ao Contratado s</w:t>
      </w:r>
      <w:r>
        <w:rPr>
          <w:rFonts w:ascii="Arial" w:hAnsi="Arial" w:cs="Arial"/>
          <w:sz w:val="22"/>
          <w:szCs w:val="22"/>
        </w:rPr>
        <w:t>erá efetuado em até 30 (trinta)</w:t>
      </w:r>
      <w:r w:rsidRPr="00A85D47">
        <w:rPr>
          <w:rFonts w:ascii="Arial" w:hAnsi="Arial" w:cs="Arial"/>
          <w:sz w:val="22"/>
          <w:szCs w:val="22"/>
        </w:rPr>
        <w:t xml:space="preserve"> dias após a apresentação e aceitação da nota fiscal e/ou documento equivalente, correspondente aos serviços executados, desde que aprovado pelo servidor responsável para acompanhamento e fiscalização na execução do objeto contratual.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A85D47">
        <w:rPr>
          <w:rFonts w:ascii="Arial" w:hAnsi="Arial" w:cs="Arial"/>
          <w:sz w:val="22"/>
          <w:szCs w:val="22"/>
        </w:rPr>
        <w:t xml:space="preserve">- Sendo comprovadas os serviços efetivamente executados e aprovação do mesmo, o pagamento dos valores correspondentes, será efetuado em conta corrente a ser fornecido pela CONTRATADA.       </w:t>
      </w:r>
    </w:p>
    <w:p w:rsidR="00E666AD" w:rsidRPr="00A85D47" w:rsidRDefault="00E666AD" w:rsidP="00F547EF">
      <w:pPr>
        <w:pStyle w:val="BodyText"/>
        <w:rPr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SEXTA (DO PRAZO)</w:t>
      </w:r>
      <w:r w:rsidRPr="00A85D47">
        <w:rPr>
          <w:rFonts w:ascii="Arial" w:hAnsi="Arial" w:cs="Arial"/>
          <w:color w:val="000000"/>
          <w:sz w:val="22"/>
          <w:szCs w:val="22"/>
        </w:rPr>
        <w:t xml:space="preserve"> – O prazo do presente contrato será de</w:t>
      </w: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>12</w:t>
      </w: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 xml:space="preserve"> (</w:t>
      </w:r>
      <w:r>
        <w:rPr>
          <w:rFonts w:ascii="Arial" w:hAnsi="Arial" w:cs="Arial"/>
          <w:b/>
          <w:bCs/>
          <w:color w:val="000000"/>
          <w:sz w:val="22"/>
          <w:szCs w:val="22"/>
        </w:rPr>
        <w:t>doze</w:t>
      </w: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 xml:space="preserve">) meses, </w:t>
      </w:r>
      <w:r w:rsidRPr="00A85D47">
        <w:rPr>
          <w:rFonts w:ascii="Arial" w:hAnsi="Arial" w:cs="Arial"/>
          <w:color w:val="000000"/>
          <w:sz w:val="22"/>
          <w:szCs w:val="22"/>
        </w:rPr>
        <w:t xml:space="preserve">contados a partir do recebimento da Nota de Empenho, prorrogável na forma do art. 57, §1º da Lei Federal nº 8.666/93.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SÉTIMA (DAS OBRIGAÇÕES)</w:t>
      </w:r>
      <w:r w:rsidRPr="00A85D47">
        <w:rPr>
          <w:rFonts w:ascii="Arial" w:hAnsi="Arial" w:cs="Arial"/>
          <w:sz w:val="22"/>
          <w:szCs w:val="22"/>
        </w:rPr>
        <w:t xml:space="preserve"> – São obrigações da CONTRATADA, além das condições constantes no Anexo I – Termo de Referência deste edital,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OITAVA (DA GARANTIA) </w:t>
      </w:r>
      <w:r w:rsidRPr="00A85D47">
        <w:rPr>
          <w:rFonts w:ascii="Arial" w:hAnsi="Arial" w:cs="Arial"/>
          <w:sz w:val="22"/>
          <w:szCs w:val="22"/>
        </w:rPr>
        <w:t xml:space="preserve">– A contratada será responsável pela </w:t>
      </w:r>
      <w:r>
        <w:rPr>
          <w:rFonts w:ascii="Arial" w:hAnsi="Arial" w:cs="Arial"/>
          <w:sz w:val="22"/>
          <w:szCs w:val="22"/>
        </w:rPr>
        <w:t>aquisição das peças</w:t>
      </w:r>
      <w:r w:rsidRPr="00A85D47">
        <w:rPr>
          <w:rFonts w:ascii="Arial" w:hAnsi="Arial" w:cs="Arial"/>
          <w:sz w:val="22"/>
          <w:szCs w:val="22"/>
        </w:rPr>
        <w:t xml:space="preserve"> (novas e originais) e mão de obra especializada.</w:t>
      </w:r>
    </w:p>
    <w:p w:rsidR="00E666AD" w:rsidRDefault="00E666AD" w:rsidP="00F547EF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PARÁGRAFO ÚNICO</w:t>
      </w:r>
      <w:r w:rsidRPr="00A85D47">
        <w:rPr>
          <w:rFonts w:ascii="Arial" w:hAnsi="Arial" w:cs="Arial"/>
          <w:sz w:val="22"/>
          <w:szCs w:val="22"/>
        </w:rPr>
        <w:t xml:space="preserve"> – </w:t>
      </w:r>
      <w:r w:rsidRPr="00A85D47">
        <w:rPr>
          <w:rFonts w:ascii="Arial" w:hAnsi="Arial" w:cs="Arial"/>
          <w:b/>
          <w:bCs/>
          <w:sz w:val="22"/>
          <w:szCs w:val="22"/>
          <w:u w:val="single"/>
        </w:rPr>
        <w:t xml:space="preserve">Prazo de garantia: </w:t>
      </w:r>
      <w:r>
        <w:rPr>
          <w:rFonts w:ascii="Arial" w:hAnsi="Arial" w:cs="Arial"/>
          <w:b/>
          <w:bCs/>
          <w:sz w:val="22"/>
          <w:szCs w:val="22"/>
          <w:u w:val="single"/>
        </w:rPr>
        <w:t>12</w:t>
      </w:r>
      <w:r w:rsidRPr="00A85D47">
        <w:rPr>
          <w:rFonts w:ascii="Arial" w:hAnsi="Arial" w:cs="Arial"/>
          <w:b/>
          <w:bCs/>
          <w:sz w:val="22"/>
          <w:szCs w:val="22"/>
          <w:u w:val="single"/>
        </w:rPr>
        <w:t xml:space="preserve"> (</w:t>
      </w:r>
      <w:r>
        <w:rPr>
          <w:rFonts w:ascii="Arial" w:hAnsi="Arial" w:cs="Arial"/>
          <w:b/>
          <w:bCs/>
          <w:sz w:val="22"/>
          <w:szCs w:val="22"/>
          <w:u w:val="single"/>
        </w:rPr>
        <w:t>doze</w:t>
      </w:r>
      <w:r w:rsidRPr="00A85D47">
        <w:rPr>
          <w:rFonts w:ascii="Arial" w:hAnsi="Arial" w:cs="Arial"/>
          <w:b/>
          <w:bCs/>
          <w:sz w:val="22"/>
          <w:szCs w:val="22"/>
          <w:u w:val="single"/>
        </w:rPr>
        <w:t>) meses após a entrega do objeto licitado.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pStyle w:val="BodyText"/>
        <w:rPr>
          <w:sz w:val="22"/>
          <w:szCs w:val="22"/>
        </w:rPr>
      </w:pPr>
      <w:r w:rsidRPr="00A85D47">
        <w:rPr>
          <w:b/>
          <w:bCs/>
          <w:sz w:val="22"/>
          <w:szCs w:val="22"/>
        </w:rPr>
        <w:t>NONA (DAS PENALIDADES)</w:t>
      </w:r>
      <w:r w:rsidRPr="00A85D47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E666AD" w:rsidRPr="00A85D47" w:rsidRDefault="00E666AD" w:rsidP="00F547E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 w:rsidR="00E666AD" w:rsidRPr="00A85D47" w:rsidRDefault="00E666AD" w:rsidP="00F547E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 xml:space="preserve">a) atraso de até 30 (trinta) dias, multa de 0,1% (um décimo por cento) ao dia; e </w:t>
      </w:r>
    </w:p>
    <w:p w:rsidR="00E666AD" w:rsidRPr="00A85D47" w:rsidRDefault="00E666AD" w:rsidP="00F547E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 xml:space="preserve">b) atraso superior a 30 (trinta) dias, multa de 0,2% (dois décimos por cento) ao dia. </w:t>
      </w:r>
    </w:p>
    <w:p w:rsidR="00E666AD" w:rsidRPr="00A85D47" w:rsidRDefault="00E666AD" w:rsidP="00F547E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II - Pela inexecução total ou parcial desse contrato, poderão ser aplicadas ao contratado as seguintes penalidades:</w:t>
      </w:r>
    </w:p>
    <w:p w:rsidR="00E666AD" w:rsidRPr="00A85D47" w:rsidRDefault="00E666AD" w:rsidP="00F547E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a) multa de até 20% (vinte por cento) sobre o valor total ou parcial da obrigação não cumprida, ou.</w:t>
      </w:r>
    </w:p>
    <w:p w:rsidR="00E666AD" w:rsidRPr="00A85D47" w:rsidRDefault="00E666AD" w:rsidP="00F547EF">
      <w:pPr>
        <w:pStyle w:val="List4"/>
        <w:ind w:left="0" w:firstLine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 w:rsidR="00E666AD" w:rsidRPr="00A85D47" w:rsidRDefault="00E666AD" w:rsidP="00F547EF">
      <w:pPr>
        <w:pStyle w:val="List5"/>
        <w:ind w:left="0" w:firstLine="0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§1º</w:t>
      </w:r>
      <w:r w:rsidRPr="00A85D47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:rsidR="00E666AD" w:rsidRPr="00A85D47" w:rsidRDefault="00E666AD" w:rsidP="00F547EF">
      <w:pPr>
        <w:pStyle w:val="BodyText"/>
        <w:rPr>
          <w:sz w:val="22"/>
          <w:szCs w:val="22"/>
        </w:rPr>
      </w:pPr>
      <w:r w:rsidRPr="00A85D47">
        <w:rPr>
          <w:b/>
          <w:bCs/>
          <w:sz w:val="22"/>
          <w:szCs w:val="22"/>
        </w:rPr>
        <w:t>§2º</w:t>
      </w:r>
      <w:r w:rsidRPr="00A85D47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E666AD" w:rsidRPr="00A85D47" w:rsidRDefault="00E666AD" w:rsidP="00F547EF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DÉCIMA (DA RESCISÃO)</w:t>
      </w:r>
      <w:r w:rsidRPr="00A85D47">
        <w:rPr>
          <w:rFonts w:ascii="Arial" w:hAnsi="Arial" w:cs="Arial"/>
          <w:sz w:val="22"/>
          <w:szCs w:val="22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PARÁGRAFO ÚNICO</w:t>
      </w:r>
      <w:r w:rsidRPr="00A85D47">
        <w:rPr>
          <w:rFonts w:ascii="Arial" w:hAnsi="Arial" w:cs="Arial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DÉCIMA PRIMEIRA (DA CESSÃO OU DA TRANSFERÊNCIA)</w:t>
      </w:r>
      <w:r w:rsidRPr="00A85D47">
        <w:rPr>
          <w:rFonts w:ascii="Arial" w:hAnsi="Arial" w:cs="Arial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 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DÉCIMA SEGUNDA (DAS RESPONSABILIDADES)</w:t>
      </w:r>
      <w:r w:rsidRPr="00A85D47">
        <w:rPr>
          <w:rFonts w:ascii="Arial" w:hAnsi="Arial" w:cs="Arial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§1º</w:t>
      </w:r>
      <w:r w:rsidRPr="00A85D47">
        <w:rPr>
          <w:rFonts w:ascii="Arial" w:hAnsi="Arial" w:cs="Arial"/>
          <w:sz w:val="22"/>
          <w:szCs w:val="22"/>
        </w:rPr>
        <w:t xml:space="preserve"> – A Contratante não responderá por quaisquer ônus, direitos ou obrigações vinculados à legislação tributária, trabalhista, previdenciária ou securitária, e decorrentes da execução do presente contrato, cujo cumprimento e responsabilidade caberão, exclusivamente à Contratada.                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§2º </w:t>
      </w:r>
      <w:r w:rsidRPr="00A85D47">
        <w:rPr>
          <w:rFonts w:ascii="Arial" w:hAnsi="Arial" w:cs="Arial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§3º </w:t>
      </w:r>
      <w:r w:rsidRPr="00A85D47">
        <w:rPr>
          <w:rFonts w:ascii="Arial" w:hAnsi="Arial" w:cs="Arial"/>
          <w:sz w:val="22"/>
          <w:szCs w:val="22"/>
        </w:rPr>
        <w:t>-</w:t>
      </w:r>
      <w:r w:rsidRPr="00A85D47">
        <w:rPr>
          <w:rFonts w:ascii="Arial" w:hAnsi="Arial" w:cs="Arial"/>
          <w:b/>
          <w:bCs/>
          <w:sz w:val="22"/>
          <w:szCs w:val="22"/>
        </w:rPr>
        <w:t xml:space="preserve"> </w:t>
      </w:r>
      <w:r w:rsidRPr="00A85D47">
        <w:rPr>
          <w:rFonts w:ascii="Arial" w:hAnsi="Arial" w:cs="Arial"/>
          <w:sz w:val="22"/>
          <w:szCs w:val="22"/>
        </w:rPr>
        <w:t xml:space="preserve">A Contratada manterá, durante toda a execução do contrato, as condições de habilitação e qualificação que lhe foram exigidas na licitação.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DÉCIMA TERCEIRA (DOS TRIBUTOS E DESPESAS)</w:t>
      </w:r>
      <w:r w:rsidRPr="00A85D47">
        <w:rPr>
          <w:rFonts w:ascii="Arial" w:hAnsi="Arial" w:cs="Arial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  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DÉCIMA QUARTA (DA PUBLICIDADE DO CONTRATO)</w:t>
      </w:r>
      <w:r w:rsidRPr="00A85D47">
        <w:rPr>
          <w:rFonts w:ascii="Arial" w:hAnsi="Arial" w:cs="Arial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DÉCIMA QUINTA (DO FORO)</w:t>
      </w:r>
      <w:r w:rsidRPr="00A85D47">
        <w:rPr>
          <w:rFonts w:ascii="Arial" w:hAnsi="Arial" w:cs="Arial"/>
          <w:sz w:val="22"/>
          <w:szCs w:val="22"/>
        </w:rPr>
        <w:t xml:space="preserve"> – O Foro do contrato será o da Comarca de Capão Bonito/SP., excluído qualquer outro.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Para firmeza e validade do pactuado, o presente termo foi lavrado em 0</w:t>
      </w:r>
      <w:r>
        <w:rPr>
          <w:rFonts w:ascii="Arial" w:hAnsi="Arial" w:cs="Arial"/>
          <w:sz w:val="22"/>
          <w:szCs w:val="22"/>
        </w:rPr>
        <w:t>4</w:t>
      </w:r>
      <w:r w:rsidRPr="00A85D47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quatro</w:t>
      </w:r>
      <w:r w:rsidRPr="00A85D47">
        <w:rPr>
          <w:rFonts w:ascii="Arial" w:hAnsi="Arial" w:cs="Arial"/>
          <w:sz w:val="22"/>
          <w:szCs w:val="22"/>
        </w:rPr>
        <w:t>) vias de igual teor, que, depois de lido e achado em ordem, vai assinado pelos contraentes.</w:t>
      </w: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right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 xml:space="preserve">Ribeirão Grande, </w:t>
      </w:r>
      <w:r>
        <w:rPr>
          <w:rFonts w:ascii="Arial" w:hAnsi="Arial" w:cs="Arial"/>
          <w:sz w:val="22"/>
          <w:szCs w:val="22"/>
        </w:rPr>
        <w:t>21 de fevereiro de 2018</w:t>
      </w:r>
      <w:r w:rsidRPr="00A85D47">
        <w:rPr>
          <w:rFonts w:ascii="Arial" w:hAnsi="Arial" w:cs="Arial"/>
          <w:sz w:val="22"/>
          <w:szCs w:val="22"/>
        </w:rPr>
        <w:t>.</w:t>
      </w:r>
    </w:p>
    <w:p w:rsidR="00E666AD" w:rsidRPr="00A85D47" w:rsidRDefault="00E666AD" w:rsidP="00F547EF">
      <w:pPr>
        <w:jc w:val="center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center"/>
        <w:outlineLvl w:val="0"/>
        <w:rPr>
          <w:rFonts w:ascii="Arial" w:hAnsi="Arial" w:cs="Arial"/>
          <w:sz w:val="22"/>
          <w:szCs w:val="22"/>
        </w:rPr>
      </w:pPr>
    </w:p>
    <w:p w:rsidR="00E666AD" w:rsidRPr="00A85D47" w:rsidRDefault="00E666AD" w:rsidP="00EE7DB4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E666AD" w:rsidRPr="00A85D47" w:rsidRDefault="00E666AD" w:rsidP="00EE7DB4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E666AD" w:rsidRDefault="00E666AD" w:rsidP="004E320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E666AD" w:rsidRDefault="00E666AD" w:rsidP="004E320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E666AD" w:rsidRPr="00A85D47" w:rsidRDefault="00E666AD" w:rsidP="004E320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PROFª.ELIANA DOS SANTOS SILVA</w:t>
      </w:r>
    </w:p>
    <w:p w:rsidR="00E666AD" w:rsidRPr="00A85D47" w:rsidRDefault="00E666AD" w:rsidP="00EE7DB4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PREFEITA MUNICIPAL</w:t>
      </w:r>
    </w:p>
    <w:p w:rsidR="00E666AD" w:rsidRPr="00A85D47" w:rsidRDefault="00E666AD" w:rsidP="00EE7DB4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color w:val="000000"/>
          <w:sz w:val="22"/>
          <w:szCs w:val="22"/>
        </w:rPr>
        <w:t>CONTRATANTE</w:t>
      </w:r>
    </w:p>
    <w:p w:rsidR="00E666AD" w:rsidRPr="00A85D47" w:rsidRDefault="00E666AD" w:rsidP="00F547EF">
      <w:pPr>
        <w:jc w:val="center"/>
        <w:outlineLvl w:val="0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center"/>
        <w:outlineLvl w:val="0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center"/>
        <w:outlineLvl w:val="0"/>
        <w:rPr>
          <w:rFonts w:ascii="Arial" w:hAnsi="Arial" w:cs="Arial"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sz w:val="22"/>
          <w:szCs w:val="22"/>
        </w:rPr>
      </w:pPr>
    </w:p>
    <w:p w:rsidR="00E666AD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DE </w:t>
      </w:r>
      <w:r w:rsidRPr="00A85D47">
        <w:rPr>
          <w:rFonts w:ascii="Arial" w:hAnsi="Arial" w:cs="Arial"/>
          <w:b/>
          <w:bCs/>
          <w:noProof/>
          <w:sz w:val="22"/>
          <w:szCs w:val="22"/>
        </w:rPr>
        <w:t>NIGRIS DISTRIB.DE VEÍCULOS LTDA</w:t>
      </w:r>
    </w:p>
    <w:p w:rsidR="00E666AD" w:rsidRPr="00A85D47" w:rsidRDefault="00E666AD" w:rsidP="00F547EF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C</w:t>
      </w:r>
      <w:r>
        <w:rPr>
          <w:rFonts w:ascii="Arial" w:hAnsi="Arial" w:cs="Arial"/>
          <w:b/>
          <w:bCs/>
          <w:sz w:val="22"/>
          <w:szCs w:val="22"/>
        </w:rPr>
        <w:t>ONTRATADA</w:t>
      </w:r>
    </w:p>
    <w:p w:rsidR="00E666AD" w:rsidRPr="00A85D47" w:rsidRDefault="00E666AD" w:rsidP="00F547EF">
      <w:pPr>
        <w:jc w:val="center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4E3206">
      <w:pPr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  <w:r w:rsidRPr="00A85D47">
        <w:rPr>
          <w:b/>
          <w:bCs/>
          <w:color w:val="000000"/>
          <w:sz w:val="22"/>
          <w:szCs w:val="22"/>
        </w:rPr>
        <w:t>ANEXO VIII</w:t>
      </w: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A85D47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CONTRATANTE:</w:t>
      </w:r>
      <w:r w:rsidRPr="00A85D47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E666AD" w:rsidRPr="00A85D47" w:rsidRDefault="00E666AD" w:rsidP="00F547EF">
      <w:pPr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9B7628">
        <w:rPr>
          <w:rFonts w:ascii="Arial" w:hAnsi="Arial" w:cs="Arial"/>
          <w:sz w:val="22"/>
          <w:szCs w:val="22"/>
        </w:rPr>
        <w:t xml:space="preserve">DE </w:t>
      </w:r>
      <w:r w:rsidRPr="009B7628">
        <w:rPr>
          <w:rFonts w:ascii="Arial" w:hAnsi="Arial" w:cs="Arial"/>
          <w:noProof/>
          <w:sz w:val="22"/>
          <w:szCs w:val="22"/>
        </w:rPr>
        <w:t>NIGRIS DISTRIB.DE VEÍCULOS LTDA</w:t>
      </w:r>
    </w:p>
    <w:p w:rsidR="00E666AD" w:rsidRPr="00A85D47" w:rsidRDefault="00E666AD" w:rsidP="00F547EF">
      <w:pPr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CONTRATO (DE ORIGEM) Nº</w:t>
      </w:r>
      <w:r w:rsidRPr="009B7628">
        <w:rPr>
          <w:rFonts w:ascii="Arial" w:hAnsi="Arial" w:cs="Arial"/>
          <w:b/>
          <w:bCs/>
          <w:sz w:val="22"/>
          <w:szCs w:val="22"/>
        </w:rPr>
        <w:t xml:space="preserve">: </w:t>
      </w:r>
      <w:r w:rsidRPr="009B7628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02/2018</w:t>
      </w:r>
    </w:p>
    <w:p w:rsidR="00E666AD" w:rsidRPr="00A85D47" w:rsidRDefault="00E666AD" w:rsidP="00F547EF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9B7628">
        <w:rPr>
          <w:rFonts w:ascii="Arial" w:hAnsi="Arial" w:cs="Arial"/>
          <w:sz w:val="22"/>
          <w:szCs w:val="22"/>
        </w:rPr>
        <w:t>Contratação de empresa especializada para manutenção no veículo Sprinter Ambulância DJP – 9756</w:t>
      </w:r>
      <w:r>
        <w:rPr>
          <w:rFonts w:ascii="Arial" w:hAnsi="Arial" w:cs="Arial"/>
          <w:b/>
          <w:bCs/>
          <w:sz w:val="22"/>
          <w:szCs w:val="22"/>
        </w:rPr>
        <w:t>.</w:t>
      </w:r>
    </w:p>
    <w:p w:rsidR="00E666AD" w:rsidRPr="00A85D47" w:rsidRDefault="00E666AD" w:rsidP="00F547EF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ADVOGADO(S):</w:t>
      </w:r>
      <w:r w:rsidRPr="00A85D47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E666AD" w:rsidRPr="00A85D47" w:rsidRDefault="00E666AD" w:rsidP="00F547EF">
      <w:pPr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2B607B">
      <w:pPr>
        <w:jc w:val="right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Ribeirão Grande, </w:t>
      </w:r>
      <w:r>
        <w:rPr>
          <w:rFonts w:ascii="Arial" w:hAnsi="Arial" w:cs="Arial"/>
          <w:b/>
          <w:bCs/>
          <w:sz w:val="22"/>
          <w:szCs w:val="22"/>
        </w:rPr>
        <w:t>21 de fevereiro de 2018</w:t>
      </w:r>
    </w:p>
    <w:p w:rsidR="00E666AD" w:rsidRPr="00A85D47" w:rsidRDefault="00E666AD" w:rsidP="00F547EF">
      <w:pPr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Assinatura: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color w:val="000000"/>
          <w:sz w:val="22"/>
          <w:szCs w:val="22"/>
        </w:rPr>
      </w:pPr>
      <w:r w:rsidRPr="00A85D47">
        <w:rPr>
          <w:rFonts w:ascii="Arial" w:hAnsi="Arial" w:cs="Arial"/>
          <w:color w:val="000000"/>
          <w:sz w:val="22"/>
          <w:szCs w:val="22"/>
        </w:rPr>
        <w:t xml:space="preserve">Responsável: </w:t>
      </w:r>
      <w:r>
        <w:rPr>
          <w:rFonts w:ascii="Arial" w:hAnsi="Arial" w:cs="Arial"/>
          <w:color w:val="000000"/>
          <w:sz w:val="22"/>
          <w:szCs w:val="22"/>
        </w:rPr>
        <w:t>Rubens Fernando Baesso</w:t>
      </w:r>
    </w:p>
    <w:p w:rsidR="00E666AD" w:rsidRPr="00A85D47" w:rsidRDefault="00E666AD" w:rsidP="00F547EF">
      <w:pPr>
        <w:rPr>
          <w:rFonts w:ascii="Arial" w:hAnsi="Arial" w:cs="Arial"/>
          <w:color w:val="000000"/>
          <w:sz w:val="22"/>
          <w:szCs w:val="22"/>
        </w:rPr>
      </w:pPr>
      <w:r w:rsidRPr="00A85D47">
        <w:rPr>
          <w:rFonts w:ascii="Arial" w:hAnsi="Arial" w:cs="Arial"/>
          <w:color w:val="000000"/>
          <w:sz w:val="22"/>
          <w:szCs w:val="22"/>
        </w:rPr>
        <w:t xml:space="preserve">E-mail institucional: </w:t>
      </w:r>
      <w:r>
        <w:rPr>
          <w:rFonts w:ascii="Arial" w:hAnsi="Arial" w:cs="Arial"/>
          <w:color w:val="000000"/>
          <w:sz w:val="22"/>
          <w:szCs w:val="22"/>
        </w:rPr>
        <w:t>Rubens.baesso@denigris.com.br</w:t>
      </w:r>
    </w:p>
    <w:p w:rsidR="00E666AD" w:rsidRPr="00A85D47" w:rsidRDefault="00E666AD" w:rsidP="00F547EF">
      <w:pPr>
        <w:rPr>
          <w:rFonts w:ascii="Arial" w:hAnsi="Arial" w:cs="Arial"/>
          <w:color w:val="000000"/>
          <w:sz w:val="22"/>
          <w:szCs w:val="22"/>
        </w:rPr>
      </w:pPr>
      <w:r w:rsidRPr="00A85D47">
        <w:rPr>
          <w:rFonts w:ascii="Arial" w:hAnsi="Arial" w:cs="Arial"/>
          <w:color w:val="000000"/>
          <w:sz w:val="22"/>
          <w:szCs w:val="22"/>
        </w:rPr>
        <w:t xml:space="preserve">E-mail pessoal: </w:t>
      </w:r>
    </w:p>
    <w:p w:rsidR="00E666AD" w:rsidRPr="00A85D47" w:rsidRDefault="00E666AD" w:rsidP="00F547EF">
      <w:pPr>
        <w:rPr>
          <w:rFonts w:ascii="Arial" w:hAnsi="Arial" w:cs="Arial"/>
          <w:color w:val="000000"/>
          <w:sz w:val="22"/>
          <w:szCs w:val="22"/>
        </w:rPr>
      </w:pPr>
      <w:r w:rsidRPr="00A85D47">
        <w:rPr>
          <w:rFonts w:ascii="Arial" w:hAnsi="Arial" w:cs="Arial"/>
          <w:color w:val="000000"/>
          <w:sz w:val="22"/>
          <w:szCs w:val="22"/>
        </w:rPr>
        <w:t>Assinatura:</w:t>
      </w: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E666AD" w:rsidRPr="00A85D47" w:rsidRDefault="00E666AD" w:rsidP="00F547EF">
      <w:pPr>
        <w:pStyle w:val="Ttulo01"/>
        <w:rPr>
          <w:sz w:val="22"/>
          <w:szCs w:val="22"/>
        </w:rPr>
      </w:pPr>
    </w:p>
    <w:p w:rsidR="00E666AD" w:rsidRPr="00A85D47" w:rsidRDefault="00E666AD" w:rsidP="00F547EF">
      <w:pPr>
        <w:pStyle w:val="Ttulo01"/>
        <w:rPr>
          <w:sz w:val="22"/>
          <w:szCs w:val="22"/>
        </w:rPr>
      </w:pPr>
    </w:p>
    <w:p w:rsidR="00E666AD" w:rsidRPr="00A85D47" w:rsidRDefault="00E666AD" w:rsidP="00F547EF">
      <w:pPr>
        <w:pStyle w:val="Ttulo01"/>
        <w:rPr>
          <w:sz w:val="22"/>
          <w:szCs w:val="22"/>
        </w:rPr>
      </w:pPr>
    </w:p>
    <w:p w:rsidR="00E666AD" w:rsidRDefault="00E666AD" w:rsidP="004E320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666AD" w:rsidRDefault="00E666AD" w:rsidP="004E320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666AD" w:rsidRDefault="00E666AD" w:rsidP="004E320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666AD" w:rsidRDefault="00E666AD" w:rsidP="004E3206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E666AD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</w:p>
    <w:p w:rsidR="00E666AD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</w:p>
    <w:p w:rsidR="00E666AD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</w:p>
    <w:p w:rsidR="00E666AD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</w:p>
    <w:p w:rsidR="00E666AD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</w:p>
    <w:p w:rsidR="00E666AD" w:rsidRPr="00A85D47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  <w:r w:rsidRPr="00A85D47">
        <w:rPr>
          <w:b/>
          <w:bCs/>
          <w:color w:val="000000"/>
          <w:sz w:val="22"/>
          <w:szCs w:val="22"/>
        </w:rPr>
        <w:t>ANEXO IX</w:t>
      </w:r>
    </w:p>
    <w:p w:rsidR="00E666AD" w:rsidRPr="00A85D47" w:rsidRDefault="00E666AD" w:rsidP="00F547EF">
      <w:pPr>
        <w:pStyle w:val="Ttulo01"/>
        <w:rPr>
          <w:sz w:val="22"/>
          <w:szCs w:val="22"/>
          <w:u w:val="single"/>
        </w:rPr>
      </w:pPr>
      <w:r w:rsidRPr="00A85D47">
        <w:rPr>
          <w:sz w:val="22"/>
          <w:szCs w:val="22"/>
          <w:u w:val="single"/>
        </w:rPr>
        <w:t>CADASTRO DO RESPONSÁVEL</w:t>
      </w:r>
    </w:p>
    <w:p w:rsidR="00E666AD" w:rsidRPr="00A85D47" w:rsidRDefault="00E666AD" w:rsidP="00F547EF">
      <w:pPr>
        <w:pStyle w:val="Ttulo01"/>
        <w:rPr>
          <w:sz w:val="22"/>
          <w:szCs w:val="22"/>
        </w:rPr>
      </w:pPr>
      <w:bookmarkStart w:id="0" w:name="_Toc217206398"/>
      <w:bookmarkStart w:id="1" w:name="_Toc215971761"/>
      <w:bookmarkStart w:id="2" w:name="_Toc215971655"/>
      <w:r w:rsidRPr="00A85D47">
        <w:rPr>
          <w:sz w:val="22"/>
          <w:szCs w:val="22"/>
        </w:rPr>
        <w:t>CONTRATOS OU ATOS JURÍDICOS ANÁLOGOS</w:t>
      </w:r>
      <w:bookmarkStart w:id="3" w:name="_Toc217206399"/>
      <w:bookmarkStart w:id="4" w:name="_Toc215971762"/>
      <w:bookmarkStart w:id="5" w:name="_Toc215971656"/>
      <w:bookmarkEnd w:id="0"/>
      <w:bookmarkEnd w:id="1"/>
      <w:bookmarkEnd w:id="2"/>
    </w:p>
    <w:p w:rsidR="00E666AD" w:rsidRPr="00A85D47" w:rsidRDefault="00E666AD" w:rsidP="00F547EF">
      <w:pPr>
        <w:pStyle w:val="Ttulo01"/>
        <w:rPr>
          <w:sz w:val="22"/>
          <w:szCs w:val="22"/>
        </w:rPr>
      </w:pPr>
    </w:p>
    <w:bookmarkEnd w:id="3"/>
    <w:bookmarkEnd w:id="4"/>
    <w:bookmarkEnd w:id="5"/>
    <w:p w:rsidR="00E666AD" w:rsidRPr="00A85D47" w:rsidRDefault="00E666AD" w:rsidP="00F547EF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A85D47">
        <w:rPr>
          <w:rFonts w:ascii="Arial" w:hAnsi="Arial" w:cs="Arial"/>
          <w:sz w:val="22"/>
          <w:szCs w:val="22"/>
        </w:rPr>
        <w:t>PREFEITURA MUNICIPAL DE RIBEIRÃO GRANDE-SP.</w:t>
      </w:r>
    </w:p>
    <w:p w:rsidR="00E666AD" w:rsidRDefault="00E666AD" w:rsidP="00F547EF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Pr="009B7628">
        <w:rPr>
          <w:rFonts w:ascii="Arial" w:hAnsi="Arial" w:cs="Arial"/>
          <w:sz w:val="22"/>
          <w:szCs w:val="22"/>
        </w:rPr>
        <w:t xml:space="preserve">DE </w:t>
      </w:r>
      <w:r w:rsidRPr="009B7628">
        <w:rPr>
          <w:rFonts w:ascii="Arial" w:hAnsi="Arial" w:cs="Arial"/>
          <w:noProof/>
          <w:sz w:val="22"/>
          <w:szCs w:val="22"/>
        </w:rPr>
        <w:t>NIGRIS DISTRIB.DE VEÍCULOS LTDA</w:t>
      </w:r>
    </w:p>
    <w:p w:rsidR="00E666AD" w:rsidRPr="00A85D47" w:rsidRDefault="00E666AD" w:rsidP="00F547EF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0A02E3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02/2018</w:t>
      </w:r>
    </w:p>
    <w:p w:rsidR="00E666AD" w:rsidRDefault="00E666AD" w:rsidP="000A02E3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0A02E3">
        <w:rPr>
          <w:rFonts w:ascii="Arial" w:hAnsi="Arial" w:cs="Arial"/>
          <w:sz w:val="22"/>
          <w:szCs w:val="22"/>
        </w:rPr>
        <w:t>Contratação de empresa especializada para manutenção no veículo Sprinter Ambulância DJP – 9756</w:t>
      </w:r>
      <w:r>
        <w:rPr>
          <w:rFonts w:ascii="Arial" w:hAnsi="Arial" w:cs="Arial"/>
          <w:sz w:val="22"/>
          <w:szCs w:val="22"/>
        </w:rPr>
        <w:t xml:space="preserve">. </w:t>
      </w:r>
    </w:p>
    <w:p w:rsidR="00E666AD" w:rsidRPr="00A85D47" w:rsidRDefault="00E666AD" w:rsidP="00EE7DB4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E666AD" w:rsidRPr="00A85D47" w:rsidRDefault="00E666AD" w:rsidP="00F547EF">
      <w:pPr>
        <w:spacing w:before="120"/>
        <w:jc w:val="both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E666AD" w:rsidRPr="00A85D47">
        <w:trPr>
          <w:trHeight w:val="567"/>
        </w:trPr>
        <w:tc>
          <w:tcPr>
            <w:tcW w:w="1521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E666AD" w:rsidRPr="00A85D47">
        <w:trPr>
          <w:trHeight w:val="567"/>
        </w:trPr>
        <w:tc>
          <w:tcPr>
            <w:tcW w:w="1521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E666AD" w:rsidRPr="00A85D47">
        <w:trPr>
          <w:trHeight w:val="567"/>
        </w:trPr>
        <w:tc>
          <w:tcPr>
            <w:tcW w:w="1521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E666AD" w:rsidRPr="00A85D47">
        <w:trPr>
          <w:trHeight w:val="567"/>
        </w:trPr>
        <w:tc>
          <w:tcPr>
            <w:tcW w:w="1521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E666AD" w:rsidRPr="00A85D47">
        <w:trPr>
          <w:trHeight w:val="567"/>
        </w:trPr>
        <w:tc>
          <w:tcPr>
            <w:tcW w:w="1521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E666AD" w:rsidRPr="00A85D47">
        <w:trPr>
          <w:trHeight w:val="567"/>
        </w:trPr>
        <w:tc>
          <w:tcPr>
            <w:tcW w:w="1521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E666AD" w:rsidRPr="00A85D47" w:rsidRDefault="00E666AD" w:rsidP="00F547EF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E666AD" w:rsidRPr="00A85D47" w:rsidRDefault="00E666AD" w:rsidP="00F547EF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E666AD" w:rsidRPr="00A85D47" w:rsidRDefault="00E666AD" w:rsidP="00F547EF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E666AD" w:rsidRPr="00A85D47">
        <w:trPr>
          <w:trHeight w:val="567"/>
        </w:trPr>
        <w:tc>
          <w:tcPr>
            <w:tcW w:w="2514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E666AD" w:rsidRPr="00A85D47">
        <w:trPr>
          <w:trHeight w:val="567"/>
        </w:trPr>
        <w:tc>
          <w:tcPr>
            <w:tcW w:w="2514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E666AD" w:rsidRPr="00A85D47">
        <w:trPr>
          <w:trHeight w:val="567"/>
        </w:trPr>
        <w:tc>
          <w:tcPr>
            <w:tcW w:w="2514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E666AD" w:rsidRPr="00A85D47">
        <w:trPr>
          <w:trHeight w:val="567"/>
        </w:trPr>
        <w:tc>
          <w:tcPr>
            <w:tcW w:w="2514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(</w:t>
            </w:r>
            <w:r w:rsidRPr="00A85D47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E666AD" w:rsidRPr="00A85D47">
        <w:trPr>
          <w:trHeight w:val="567"/>
        </w:trPr>
        <w:tc>
          <w:tcPr>
            <w:tcW w:w="2514" w:type="dxa"/>
            <w:vAlign w:val="center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E666AD" w:rsidRPr="00A85D47" w:rsidRDefault="00E666AD" w:rsidP="007D2F7E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85D47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p w:rsidR="00E666AD" w:rsidRPr="00A85D47" w:rsidRDefault="00E666AD" w:rsidP="002B607B">
      <w:pPr>
        <w:pStyle w:val="BodyText"/>
        <w:jc w:val="righ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A85D47">
        <w:rPr>
          <w:sz w:val="22"/>
          <w:szCs w:val="22"/>
        </w:rPr>
        <w:t>Ribeirão Grande</w:t>
      </w:r>
      <w:r>
        <w:rPr>
          <w:sz w:val="22"/>
          <w:szCs w:val="22"/>
        </w:rPr>
        <w:t>, 21 de fevereiro de 2018</w:t>
      </w:r>
    </w:p>
    <w:p w:rsidR="00E666AD" w:rsidRPr="00A85D47" w:rsidRDefault="00E666AD" w:rsidP="00F547EF">
      <w:pPr>
        <w:jc w:val="center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________________________</w:t>
      </w: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E666AD" w:rsidRPr="00A85D47" w:rsidRDefault="00E666AD" w:rsidP="002B607B">
      <w:pPr>
        <w:pStyle w:val="BodyText"/>
        <w:jc w:val="center"/>
        <w:rPr>
          <w:sz w:val="22"/>
          <w:szCs w:val="22"/>
        </w:rPr>
      </w:pPr>
      <w:r w:rsidRPr="00A85D47">
        <w:rPr>
          <w:sz w:val="22"/>
          <w:szCs w:val="22"/>
        </w:rPr>
        <w:br w:type="page"/>
      </w:r>
    </w:p>
    <w:p w:rsidR="00E666AD" w:rsidRPr="00A85D47" w:rsidRDefault="00E666AD" w:rsidP="00F547EF">
      <w:pPr>
        <w:pStyle w:val="BodyText"/>
        <w:jc w:val="center"/>
        <w:rPr>
          <w:b/>
          <w:bCs/>
          <w:color w:val="000000"/>
          <w:sz w:val="22"/>
          <w:szCs w:val="22"/>
        </w:rPr>
      </w:pPr>
      <w:r w:rsidRPr="00A85D47">
        <w:rPr>
          <w:b/>
          <w:bCs/>
          <w:color w:val="000000"/>
          <w:sz w:val="22"/>
          <w:szCs w:val="22"/>
        </w:rPr>
        <w:t>ANEXO X</w:t>
      </w:r>
    </w:p>
    <w:p w:rsidR="00E666AD" w:rsidRPr="00A85D47" w:rsidRDefault="00E666AD" w:rsidP="00F547EF">
      <w:pPr>
        <w:pStyle w:val="Ttulo01"/>
        <w:rPr>
          <w:sz w:val="22"/>
          <w:szCs w:val="22"/>
        </w:rPr>
      </w:pPr>
    </w:p>
    <w:p w:rsidR="00E666AD" w:rsidRPr="00A85D47" w:rsidRDefault="00E666AD" w:rsidP="00F547EF">
      <w:pPr>
        <w:pStyle w:val="Ttulo01"/>
        <w:rPr>
          <w:sz w:val="22"/>
          <w:szCs w:val="22"/>
        </w:rPr>
      </w:pPr>
    </w:p>
    <w:p w:rsidR="00E666AD" w:rsidRPr="00A85D47" w:rsidRDefault="00E666AD" w:rsidP="00F547EF">
      <w:pPr>
        <w:pStyle w:val="Ttulo01"/>
        <w:rPr>
          <w:sz w:val="22"/>
          <w:szCs w:val="22"/>
          <w:u w:val="single"/>
        </w:rPr>
      </w:pPr>
      <w:r w:rsidRPr="00A85D47">
        <w:rPr>
          <w:sz w:val="22"/>
          <w:szCs w:val="22"/>
          <w:u w:val="single"/>
        </w:rPr>
        <w:t>DECLARAÇÃO DE DOCUMENTOS A DISPOSIÇÃO DO TRIBUNAL</w:t>
      </w:r>
    </w:p>
    <w:p w:rsidR="00E666AD" w:rsidRPr="00A85D47" w:rsidRDefault="00E666AD" w:rsidP="00F547EF">
      <w:pPr>
        <w:pStyle w:val="Ttulo01"/>
        <w:rPr>
          <w:sz w:val="22"/>
          <w:szCs w:val="22"/>
        </w:rPr>
      </w:pPr>
      <w:r w:rsidRPr="00A85D47">
        <w:rPr>
          <w:sz w:val="22"/>
          <w:szCs w:val="22"/>
        </w:rPr>
        <w:t>CONTRATOS OU ATOS JURÍDICOS ANÁLOGOS</w:t>
      </w:r>
    </w:p>
    <w:p w:rsidR="00E666AD" w:rsidRPr="00A85D47" w:rsidRDefault="00E666AD" w:rsidP="00F547EF">
      <w:pPr>
        <w:pStyle w:val="Ttulo01"/>
        <w:rPr>
          <w:sz w:val="22"/>
          <w:szCs w:val="22"/>
        </w:rPr>
      </w:pP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pStyle w:val="Default"/>
        <w:rPr>
          <w:sz w:val="22"/>
          <w:szCs w:val="22"/>
        </w:rPr>
      </w:pPr>
      <w:r w:rsidRPr="00A85D47">
        <w:rPr>
          <w:b/>
          <w:bCs/>
          <w:sz w:val="22"/>
          <w:szCs w:val="22"/>
        </w:rPr>
        <w:t xml:space="preserve">CONTRATANTE: </w:t>
      </w:r>
      <w:r w:rsidRPr="000A02E3">
        <w:rPr>
          <w:sz w:val="22"/>
          <w:szCs w:val="22"/>
        </w:rPr>
        <w:t>PREFEITURA MUNICIPAL DE RIBEIRÃO GRANDE-SP.</w:t>
      </w: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  <w:r w:rsidRPr="00A85D47">
        <w:rPr>
          <w:b/>
          <w:bCs/>
          <w:sz w:val="22"/>
          <w:szCs w:val="22"/>
        </w:rPr>
        <w:t xml:space="preserve">CNPJ Nº: </w:t>
      </w:r>
      <w:r w:rsidRPr="000A02E3">
        <w:rPr>
          <w:sz w:val="22"/>
          <w:szCs w:val="22"/>
        </w:rPr>
        <w:t>67.360.446/0001-06</w:t>
      </w:r>
    </w:p>
    <w:p w:rsidR="00E666AD" w:rsidRDefault="00E666AD" w:rsidP="00F547EF">
      <w:pPr>
        <w:pStyle w:val="Default"/>
        <w:rPr>
          <w:b/>
          <w:bCs/>
          <w:sz w:val="22"/>
          <w:szCs w:val="22"/>
        </w:rPr>
      </w:pPr>
      <w:r w:rsidRPr="00A85D47">
        <w:rPr>
          <w:b/>
          <w:bCs/>
          <w:sz w:val="22"/>
          <w:szCs w:val="22"/>
        </w:rPr>
        <w:t xml:space="preserve">CONTRATADA: </w:t>
      </w:r>
      <w:r w:rsidRPr="009B7628">
        <w:rPr>
          <w:sz w:val="22"/>
          <w:szCs w:val="22"/>
        </w:rPr>
        <w:t xml:space="preserve">DE </w:t>
      </w:r>
      <w:r w:rsidRPr="009B7628">
        <w:rPr>
          <w:noProof/>
          <w:sz w:val="22"/>
          <w:szCs w:val="22"/>
        </w:rPr>
        <w:t>NIGRIS DISTRIB.DE VEÍCULOS LTDA</w:t>
      </w:r>
    </w:p>
    <w:p w:rsidR="00E666AD" w:rsidRDefault="00E666AD" w:rsidP="00F547EF">
      <w:pPr>
        <w:pStyle w:val="Default"/>
        <w:rPr>
          <w:b/>
          <w:bCs/>
          <w:sz w:val="22"/>
          <w:szCs w:val="22"/>
        </w:rPr>
      </w:pPr>
      <w:r w:rsidRPr="00A85D47">
        <w:rPr>
          <w:b/>
          <w:bCs/>
          <w:sz w:val="22"/>
          <w:szCs w:val="22"/>
        </w:rPr>
        <w:t xml:space="preserve">CNPJ Nº: </w:t>
      </w:r>
      <w:r w:rsidRPr="000A02E3">
        <w:rPr>
          <w:sz w:val="22"/>
          <w:szCs w:val="22"/>
        </w:rPr>
        <w:t>61.591.459/0007 - 97</w:t>
      </w:r>
    </w:p>
    <w:p w:rsidR="00E666AD" w:rsidRPr="00A85D47" w:rsidRDefault="00E666AD" w:rsidP="00F547EF">
      <w:pPr>
        <w:pStyle w:val="Default"/>
        <w:rPr>
          <w:sz w:val="22"/>
          <w:szCs w:val="22"/>
        </w:rPr>
      </w:pPr>
      <w:r w:rsidRPr="00A85D47">
        <w:rPr>
          <w:b/>
          <w:bCs/>
          <w:sz w:val="22"/>
          <w:szCs w:val="22"/>
        </w:rPr>
        <w:t xml:space="preserve">CONTRATO N° (DE ORIGEM): </w:t>
      </w:r>
      <w:r w:rsidRPr="000A02E3">
        <w:rPr>
          <w:sz w:val="22"/>
          <w:szCs w:val="22"/>
        </w:rPr>
        <w:t>0</w:t>
      </w:r>
      <w:r>
        <w:rPr>
          <w:sz w:val="22"/>
          <w:szCs w:val="22"/>
        </w:rPr>
        <w:t>02/2018</w:t>
      </w:r>
    </w:p>
    <w:p w:rsidR="00E666AD" w:rsidRDefault="00E666AD" w:rsidP="00F547EF">
      <w:pPr>
        <w:pStyle w:val="Default"/>
        <w:rPr>
          <w:b/>
          <w:bCs/>
          <w:sz w:val="22"/>
          <w:szCs w:val="22"/>
        </w:rPr>
      </w:pPr>
      <w:r w:rsidRPr="00A85D47">
        <w:rPr>
          <w:b/>
          <w:bCs/>
          <w:sz w:val="22"/>
          <w:szCs w:val="22"/>
        </w:rPr>
        <w:t xml:space="preserve">DATA DA ASSINATURA: </w:t>
      </w:r>
      <w:r>
        <w:rPr>
          <w:b/>
          <w:bCs/>
          <w:sz w:val="22"/>
          <w:szCs w:val="22"/>
        </w:rPr>
        <w:t>21/02/2018</w:t>
      </w:r>
    </w:p>
    <w:p w:rsidR="00E666AD" w:rsidRDefault="00E666AD" w:rsidP="000A02E3">
      <w:pPr>
        <w:pStyle w:val="Default"/>
        <w:rPr>
          <w:sz w:val="22"/>
          <w:szCs w:val="22"/>
        </w:rPr>
      </w:pPr>
      <w:r w:rsidRPr="00A85D47">
        <w:rPr>
          <w:b/>
          <w:bCs/>
          <w:sz w:val="22"/>
          <w:szCs w:val="22"/>
        </w:rPr>
        <w:t>VIGÊNCIA</w:t>
      </w:r>
      <w:r w:rsidRPr="00A85D47">
        <w:rPr>
          <w:sz w:val="22"/>
          <w:szCs w:val="22"/>
        </w:rPr>
        <w:t xml:space="preserve">: </w:t>
      </w:r>
      <w:r>
        <w:rPr>
          <w:sz w:val="22"/>
          <w:szCs w:val="22"/>
        </w:rPr>
        <w:t>12</w:t>
      </w:r>
      <w:r w:rsidRPr="00A85D47">
        <w:rPr>
          <w:sz w:val="22"/>
          <w:szCs w:val="22"/>
        </w:rPr>
        <w:t xml:space="preserve"> meses</w:t>
      </w:r>
    </w:p>
    <w:p w:rsidR="00E666AD" w:rsidRPr="000A02E3" w:rsidRDefault="00E666AD" w:rsidP="000A02E3">
      <w:pPr>
        <w:pStyle w:val="Default"/>
        <w:rPr>
          <w:sz w:val="22"/>
          <w:szCs w:val="22"/>
        </w:rPr>
      </w:pPr>
      <w:r w:rsidRPr="00A85D47">
        <w:rPr>
          <w:b/>
          <w:bCs/>
          <w:sz w:val="22"/>
          <w:szCs w:val="22"/>
        </w:rPr>
        <w:t xml:space="preserve">OBJETO: </w:t>
      </w:r>
      <w:r w:rsidRPr="000A02E3">
        <w:rPr>
          <w:sz w:val="22"/>
          <w:szCs w:val="22"/>
        </w:rPr>
        <w:t>Contratação de empresa especializada para manutenção no veículo Sprinter Ambulância DJP – 9756</w:t>
      </w:r>
      <w:r>
        <w:rPr>
          <w:sz w:val="22"/>
          <w:szCs w:val="22"/>
        </w:rPr>
        <w:t xml:space="preserve">. </w:t>
      </w:r>
    </w:p>
    <w:p w:rsidR="00E666AD" w:rsidRDefault="00E666AD" w:rsidP="00EE7DB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EE7DB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  <w:r w:rsidRPr="00A85D47">
        <w:rPr>
          <w:b/>
          <w:bCs/>
          <w:sz w:val="22"/>
          <w:szCs w:val="22"/>
        </w:rPr>
        <w:t>VALOR (R$):</w:t>
      </w:r>
      <w:r>
        <w:rPr>
          <w:b/>
          <w:bCs/>
          <w:sz w:val="22"/>
          <w:szCs w:val="22"/>
        </w:rPr>
        <w:t xml:space="preserve"> </w:t>
      </w:r>
      <w:r w:rsidRPr="000A02E3">
        <w:rPr>
          <w:sz w:val="22"/>
          <w:szCs w:val="22"/>
        </w:rPr>
        <w:t>R$ 2</w:t>
      </w:r>
      <w:r>
        <w:rPr>
          <w:sz w:val="22"/>
          <w:szCs w:val="22"/>
        </w:rPr>
        <w:t>2.630,34</w:t>
      </w:r>
      <w:r w:rsidRPr="000A02E3">
        <w:rPr>
          <w:noProof/>
          <w:sz w:val="22"/>
          <w:szCs w:val="22"/>
        </w:rPr>
        <w:t xml:space="preserve"> ( Vinte</w:t>
      </w:r>
      <w:r>
        <w:rPr>
          <w:noProof/>
          <w:sz w:val="22"/>
          <w:szCs w:val="22"/>
        </w:rPr>
        <w:t xml:space="preserve"> e dois</w:t>
      </w:r>
      <w:r w:rsidRPr="000A02E3">
        <w:rPr>
          <w:noProof/>
          <w:sz w:val="22"/>
          <w:szCs w:val="22"/>
        </w:rPr>
        <w:t xml:space="preserve"> Mil, </w:t>
      </w:r>
      <w:r>
        <w:rPr>
          <w:noProof/>
          <w:sz w:val="22"/>
          <w:szCs w:val="22"/>
        </w:rPr>
        <w:t>seiscentos e trinta reais e trinta e quatro centavos</w:t>
      </w:r>
      <w:r w:rsidRPr="000A02E3">
        <w:rPr>
          <w:noProof/>
          <w:sz w:val="22"/>
          <w:szCs w:val="22"/>
        </w:rPr>
        <w:t>)</w:t>
      </w:r>
      <w:r>
        <w:rPr>
          <w:noProof/>
          <w:sz w:val="22"/>
          <w:szCs w:val="22"/>
        </w:rPr>
        <w:t>.</w:t>
      </w: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pStyle w:val="Default"/>
        <w:jc w:val="both"/>
        <w:rPr>
          <w:sz w:val="22"/>
          <w:szCs w:val="22"/>
        </w:rPr>
      </w:pPr>
      <w:r w:rsidRPr="00A85D47">
        <w:rPr>
          <w:sz w:val="22"/>
          <w:szCs w:val="22"/>
        </w:rPr>
        <w:t>Declaro</w:t>
      </w:r>
      <w:r>
        <w:rPr>
          <w:sz w:val="22"/>
          <w:szCs w:val="22"/>
        </w:rPr>
        <w:t xml:space="preserve"> </w:t>
      </w:r>
      <w:r w:rsidRPr="00A85D47">
        <w:rPr>
          <w:sz w:val="22"/>
          <w:szCs w:val="22"/>
        </w:rPr>
        <w:t xml:space="preserve">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E666AD" w:rsidRPr="00A85D47" w:rsidRDefault="00E666AD" w:rsidP="00F547EF">
      <w:pPr>
        <w:pStyle w:val="Default"/>
        <w:rPr>
          <w:sz w:val="22"/>
          <w:szCs w:val="22"/>
        </w:rPr>
      </w:pPr>
    </w:p>
    <w:p w:rsidR="00E666AD" w:rsidRPr="00A85D47" w:rsidRDefault="00E666AD" w:rsidP="00F547EF">
      <w:pPr>
        <w:pStyle w:val="Default"/>
        <w:rPr>
          <w:sz w:val="22"/>
          <w:szCs w:val="22"/>
        </w:rPr>
      </w:pPr>
    </w:p>
    <w:p w:rsidR="00E666AD" w:rsidRPr="00A85D47" w:rsidRDefault="00E666AD" w:rsidP="00F547EF">
      <w:pPr>
        <w:pStyle w:val="Default"/>
        <w:rPr>
          <w:sz w:val="22"/>
          <w:szCs w:val="22"/>
        </w:rPr>
      </w:pPr>
    </w:p>
    <w:p w:rsidR="00E666AD" w:rsidRPr="00A85D47" w:rsidRDefault="00E666AD" w:rsidP="00F547EF">
      <w:pPr>
        <w:pStyle w:val="Default"/>
        <w:rPr>
          <w:sz w:val="22"/>
          <w:szCs w:val="22"/>
        </w:rPr>
      </w:pP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pStyle w:val="Default"/>
        <w:rPr>
          <w:b/>
          <w:bCs/>
          <w:sz w:val="22"/>
          <w:szCs w:val="22"/>
        </w:rPr>
      </w:pPr>
    </w:p>
    <w:p w:rsidR="00E666AD" w:rsidRPr="00A85D47" w:rsidRDefault="00E666AD" w:rsidP="00CA5A4E">
      <w:pPr>
        <w:pStyle w:val="BodyText"/>
        <w:jc w:val="right"/>
        <w:rPr>
          <w:b/>
          <w:bCs/>
          <w:sz w:val="22"/>
          <w:szCs w:val="22"/>
        </w:rPr>
      </w:pPr>
      <w:r w:rsidRPr="00A85D47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21 de fevereiro de 2018</w:t>
      </w:r>
    </w:p>
    <w:p w:rsidR="00E666AD" w:rsidRPr="00A85D47" w:rsidRDefault="00E666AD" w:rsidP="00F547EF">
      <w:pPr>
        <w:pStyle w:val="BodyTex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pStyle w:val="BodyTex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pStyle w:val="BodyText"/>
        <w:rPr>
          <w:b/>
          <w:bCs/>
          <w:sz w:val="22"/>
          <w:szCs w:val="22"/>
        </w:rPr>
      </w:pPr>
    </w:p>
    <w:p w:rsidR="00E666AD" w:rsidRPr="00A85D47" w:rsidRDefault="00E666AD" w:rsidP="00F547EF">
      <w:pPr>
        <w:jc w:val="center"/>
        <w:rPr>
          <w:rFonts w:ascii="Arial" w:hAnsi="Arial" w:cs="Arial"/>
          <w:sz w:val="22"/>
          <w:szCs w:val="22"/>
        </w:rPr>
      </w:pPr>
      <w:r w:rsidRPr="00A85D47">
        <w:rPr>
          <w:rFonts w:ascii="Arial" w:hAnsi="Arial" w:cs="Arial"/>
          <w:sz w:val="22"/>
          <w:szCs w:val="22"/>
        </w:rPr>
        <w:t>________________________</w:t>
      </w: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85D47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E666AD" w:rsidRPr="00A85D47" w:rsidRDefault="00E666AD" w:rsidP="00F547E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E666AD" w:rsidRPr="00A85D47" w:rsidRDefault="00E666AD" w:rsidP="00F547EF">
      <w:pPr>
        <w:outlineLvl w:val="0"/>
        <w:rPr>
          <w:rFonts w:ascii="Arial" w:hAnsi="Arial" w:cs="Arial"/>
          <w:sz w:val="22"/>
          <w:szCs w:val="22"/>
        </w:rPr>
      </w:pPr>
    </w:p>
    <w:p w:rsidR="00E666AD" w:rsidRPr="00A85D47" w:rsidRDefault="00E666AD" w:rsidP="00F547EF">
      <w:pPr>
        <w:rPr>
          <w:rFonts w:ascii="Arial" w:hAnsi="Arial" w:cs="Arial"/>
          <w:sz w:val="22"/>
          <w:szCs w:val="22"/>
        </w:rPr>
      </w:pPr>
    </w:p>
    <w:sectPr w:rsidR="00E666AD" w:rsidRPr="00A85D47" w:rsidSect="00C6273F">
      <w:headerReference w:type="default" r:id="rId7"/>
      <w:pgSz w:w="11906" w:h="16838"/>
      <w:pgMar w:top="1135" w:right="849" w:bottom="284" w:left="709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6AD" w:rsidRDefault="00E666AD">
      <w:r>
        <w:separator/>
      </w:r>
    </w:p>
  </w:endnote>
  <w:endnote w:type="continuationSeparator" w:id="0">
    <w:p w:rsidR="00E666AD" w:rsidRDefault="00E66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6AD" w:rsidRDefault="00E666AD">
      <w:r>
        <w:separator/>
      </w:r>
    </w:p>
  </w:footnote>
  <w:footnote w:type="continuationSeparator" w:id="0">
    <w:p w:rsidR="00E666AD" w:rsidRDefault="00E666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74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077"/>
    </w:tblGrid>
    <w:tr w:rsidR="00E666AD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E666AD" w:rsidRDefault="00E666AD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D455BB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6" type="#_x0000_t75" style="width:102pt;height:90pt;visibility:visible" filled="t">
                <v:imagedata r:id="rId1" o:title=""/>
              </v:shape>
            </w:pict>
          </w:r>
        </w:p>
      </w:tc>
      <w:tc>
        <w:tcPr>
          <w:tcW w:w="8077" w:type="dxa"/>
          <w:tcBorders>
            <w:top w:val="single" w:sz="8" w:space="0" w:color="008000"/>
            <w:bottom w:val="single" w:sz="4" w:space="0" w:color="008000"/>
          </w:tcBorders>
        </w:tcPr>
        <w:p w:rsidR="00E666AD" w:rsidRDefault="00E666A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E666AD" w:rsidRPr="00C92F40" w:rsidRDefault="00E666A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E666AD" w:rsidRDefault="00E666A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E666AD" w:rsidRPr="00C92F40" w:rsidRDefault="00E666A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E666AD" w:rsidRPr="00CF090B" w:rsidRDefault="00E666A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002/18 – Protocolo: 5103/17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E666AD" w:rsidRPr="00CF090B" w:rsidRDefault="00E666A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        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Dispensa nº 11/2018</w:t>
          </w:r>
        </w:p>
        <w:p w:rsidR="00E666AD" w:rsidRDefault="00E666A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              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</w:tc>
    </w:tr>
  </w:tbl>
  <w:p w:rsidR="00E666AD" w:rsidRDefault="00E666A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2ADA3A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C444E0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34DB3"/>
    <w:rsid w:val="000353AD"/>
    <w:rsid w:val="00036E1D"/>
    <w:rsid w:val="00042045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58AD"/>
    <w:rsid w:val="000A01B4"/>
    <w:rsid w:val="000A02E3"/>
    <w:rsid w:val="000B0C5C"/>
    <w:rsid w:val="000B3C11"/>
    <w:rsid w:val="000C3EDA"/>
    <w:rsid w:val="000C4552"/>
    <w:rsid w:val="000C48D3"/>
    <w:rsid w:val="000C6AB2"/>
    <w:rsid w:val="000D0967"/>
    <w:rsid w:val="000D2B9D"/>
    <w:rsid w:val="000F1450"/>
    <w:rsid w:val="000F42BE"/>
    <w:rsid w:val="000F6AE0"/>
    <w:rsid w:val="000F786F"/>
    <w:rsid w:val="00102F46"/>
    <w:rsid w:val="00115724"/>
    <w:rsid w:val="00116031"/>
    <w:rsid w:val="00121560"/>
    <w:rsid w:val="00140345"/>
    <w:rsid w:val="00140442"/>
    <w:rsid w:val="001509E7"/>
    <w:rsid w:val="001700DC"/>
    <w:rsid w:val="0017599A"/>
    <w:rsid w:val="00184B74"/>
    <w:rsid w:val="001B0C92"/>
    <w:rsid w:val="001B5AF7"/>
    <w:rsid w:val="001C2A56"/>
    <w:rsid w:val="001C6E31"/>
    <w:rsid w:val="001C73DA"/>
    <w:rsid w:val="001D4A0A"/>
    <w:rsid w:val="001D767C"/>
    <w:rsid w:val="001E10B2"/>
    <w:rsid w:val="001F2494"/>
    <w:rsid w:val="001F2C01"/>
    <w:rsid w:val="001F3B28"/>
    <w:rsid w:val="001F62CF"/>
    <w:rsid w:val="001F7385"/>
    <w:rsid w:val="0021048F"/>
    <w:rsid w:val="00215292"/>
    <w:rsid w:val="002444FB"/>
    <w:rsid w:val="00252C8C"/>
    <w:rsid w:val="0026101A"/>
    <w:rsid w:val="00266856"/>
    <w:rsid w:val="00277644"/>
    <w:rsid w:val="00287A17"/>
    <w:rsid w:val="002933D9"/>
    <w:rsid w:val="002A19E1"/>
    <w:rsid w:val="002A37CE"/>
    <w:rsid w:val="002B607B"/>
    <w:rsid w:val="002B60B7"/>
    <w:rsid w:val="002C1CC4"/>
    <w:rsid w:val="002C413C"/>
    <w:rsid w:val="002C708B"/>
    <w:rsid w:val="002D1614"/>
    <w:rsid w:val="002D5CC3"/>
    <w:rsid w:val="002D75E4"/>
    <w:rsid w:val="002E20E5"/>
    <w:rsid w:val="002E74FA"/>
    <w:rsid w:val="002F2E1F"/>
    <w:rsid w:val="002F4C95"/>
    <w:rsid w:val="00310413"/>
    <w:rsid w:val="00311EDB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C2156"/>
    <w:rsid w:val="003C4402"/>
    <w:rsid w:val="003C7FD2"/>
    <w:rsid w:val="003D4826"/>
    <w:rsid w:val="003E187F"/>
    <w:rsid w:val="003F3EA8"/>
    <w:rsid w:val="003F55A2"/>
    <w:rsid w:val="003F5AD9"/>
    <w:rsid w:val="00403412"/>
    <w:rsid w:val="00403F03"/>
    <w:rsid w:val="004124ED"/>
    <w:rsid w:val="00423F87"/>
    <w:rsid w:val="00426922"/>
    <w:rsid w:val="004273D2"/>
    <w:rsid w:val="0043088F"/>
    <w:rsid w:val="00450AB7"/>
    <w:rsid w:val="004522A6"/>
    <w:rsid w:val="00456541"/>
    <w:rsid w:val="00456F18"/>
    <w:rsid w:val="004574B0"/>
    <w:rsid w:val="00461D5C"/>
    <w:rsid w:val="00470A76"/>
    <w:rsid w:val="00471D61"/>
    <w:rsid w:val="0047305F"/>
    <w:rsid w:val="0047679C"/>
    <w:rsid w:val="00482CA0"/>
    <w:rsid w:val="00484B9E"/>
    <w:rsid w:val="00497E41"/>
    <w:rsid w:val="004A57BE"/>
    <w:rsid w:val="004B512B"/>
    <w:rsid w:val="004B5AD4"/>
    <w:rsid w:val="004C27B7"/>
    <w:rsid w:val="004D6AD9"/>
    <w:rsid w:val="004E3206"/>
    <w:rsid w:val="004F05A1"/>
    <w:rsid w:val="005018BF"/>
    <w:rsid w:val="0050302F"/>
    <w:rsid w:val="0050370E"/>
    <w:rsid w:val="00514BAE"/>
    <w:rsid w:val="00526ACD"/>
    <w:rsid w:val="00530F81"/>
    <w:rsid w:val="00533C56"/>
    <w:rsid w:val="00543AC6"/>
    <w:rsid w:val="00552264"/>
    <w:rsid w:val="00560A13"/>
    <w:rsid w:val="00575003"/>
    <w:rsid w:val="00591FD6"/>
    <w:rsid w:val="00594037"/>
    <w:rsid w:val="00595DF8"/>
    <w:rsid w:val="005A3DF0"/>
    <w:rsid w:val="005A7DC2"/>
    <w:rsid w:val="005B40DA"/>
    <w:rsid w:val="005B63CA"/>
    <w:rsid w:val="005C0BEA"/>
    <w:rsid w:val="005C1DF0"/>
    <w:rsid w:val="005D3613"/>
    <w:rsid w:val="005E3055"/>
    <w:rsid w:val="006001E4"/>
    <w:rsid w:val="00602C26"/>
    <w:rsid w:val="0060350A"/>
    <w:rsid w:val="00611D9A"/>
    <w:rsid w:val="00621BFD"/>
    <w:rsid w:val="00627D37"/>
    <w:rsid w:val="0064554D"/>
    <w:rsid w:val="00656BA5"/>
    <w:rsid w:val="00663E12"/>
    <w:rsid w:val="006A079A"/>
    <w:rsid w:val="006A421B"/>
    <w:rsid w:val="006A6ECA"/>
    <w:rsid w:val="006A7BCD"/>
    <w:rsid w:val="006B27F9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21D28"/>
    <w:rsid w:val="007251C5"/>
    <w:rsid w:val="007435E1"/>
    <w:rsid w:val="00746677"/>
    <w:rsid w:val="007474D1"/>
    <w:rsid w:val="0075197F"/>
    <w:rsid w:val="007519DB"/>
    <w:rsid w:val="00752B3B"/>
    <w:rsid w:val="007574C3"/>
    <w:rsid w:val="007705C7"/>
    <w:rsid w:val="0077338F"/>
    <w:rsid w:val="00774BF1"/>
    <w:rsid w:val="00776877"/>
    <w:rsid w:val="00781575"/>
    <w:rsid w:val="00787F06"/>
    <w:rsid w:val="00797184"/>
    <w:rsid w:val="007A4360"/>
    <w:rsid w:val="007C2262"/>
    <w:rsid w:val="007C7BE5"/>
    <w:rsid w:val="007C7D58"/>
    <w:rsid w:val="007D0F99"/>
    <w:rsid w:val="007D2F7E"/>
    <w:rsid w:val="007D75A6"/>
    <w:rsid w:val="007E2ECD"/>
    <w:rsid w:val="007E7EB0"/>
    <w:rsid w:val="007F0571"/>
    <w:rsid w:val="007F6DDD"/>
    <w:rsid w:val="00812450"/>
    <w:rsid w:val="0081620D"/>
    <w:rsid w:val="00826263"/>
    <w:rsid w:val="00826D7E"/>
    <w:rsid w:val="00830210"/>
    <w:rsid w:val="00860D1A"/>
    <w:rsid w:val="00866994"/>
    <w:rsid w:val="008730C2"/>
    <w:rsid w:val="00874C7A"/>
    <w:rsid w:val="00884AA5"/>
    <w:rsid w:val="00886ED2"/>
    <w:rsid w:val="008910AF"/>
    <w:rsid w:val="008A6E96"/>
    <w:rsid w:val="008C6461"/>
    <w:rsid w:val="008C73F6"/>
    <w:rsid w:val="008D4604"/>
    <w:rsid w:val="008D4DF2"/>
    <w:rsid w:val="008D668B"/>
    <w:rsid w:val="008E03B0"/>
    <w:rsid w:val="008E1F06"/>
    <w:rsid w:val="00901DA2"/>
    <w:rsid w:val="00903B03"/>
    <w:rsid w:val="00915E80"/>
    <w:rsid w:val="00940916"/>
    <w:rsid w:val="00942170"/>
    <w:rsid w:val="00942BF5"/>
    <w:rsid w:val="00945C20"/>
    <w:rsid w:val="00946A78"/>
    <w:rsid w:val="009504B3"/>
    <w:rsid w:val="00950F4B"/>
    <w:rsid w:val="009562A6"/>
    <w:rsid w:val="0097159A"/>
    <w:rsid w:val="00974757"/>
    <w:rsid w:val="00995B2B"/>
    <w:rsid w:val="00997294"/>
    <w:rsid w:val="009A0C9D"/>
    <w:rsid w:val="009A1517"/>
    <w:rsid w:val="009A5ADA"/>
    <w:rsid w:val="009B24DC"/>
    <w:rsid w:val="009B5B2A"/>
    <w:rsid w:val="009B7628"/>
    <w:rsid w:val="009C5199"/>
    <w:rsid w:val="009D3769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62262"/>
    <w:rsid w:val="00A73EDE"/>
    <w:rsid w:val="00A74B45"/>
    <w:rsid w:val="00A75E5C"/>
    <w:rsid w:val="00A763F1"/>
    <w:rsid w:val="00A85D47"/>
    <w:rsid w:val="00A95DFF"/>
    <w:rsid w:val="00AA24D9"/>
    <w:rsid w:val="00AD1B26"/>
    <w:rsid w:val="00AD26C9"/>
    <w:rsid w:val="00AD5299"/>
    <w:rsid w:val="00AE5251"/>
    <w:rsid w:val="00AE5A88"/>
    <w:rsid w:val="00AE6EE2"/>
    <w:rsid w:val="00AF68AF"/>
    <w:rsid w:val="00AF693A"/>
    <w:rsid w:val="00B02517"/>
    <w:rsid w:val="00B05C10"/>
    <w:rsid w:val="00B13321"/>
    <w:rsid w:val="00B13DAE"/>
    <w:rsid w:val="00B13DBF"/>
    <w:rsid w:val="00B15997"/>
    <w:rsid w:val="00B24A36"/>
    <w:rsid w:val="00B41E3F"/>
    <w:rsid w:val="00B439D3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52FB"/>
    <w:rsid w:val="00B97DE1"/>
    <w:rsid w:val="00BA6997"/>
    <w:rsid w:val="00BB349F"/>
    <w:rsid w:val="00C240C2"/>
    <w:rsid w:val="00C25E00"/>
    <w:rsid w:val="00C2658B"/>
    <w:rsid w:val="00C314DB"/>
    <w:rsid w:val="00C34CBB"/>
    <w:rsid w:val="00C44834"/>
    <w:rsid w:val="00C6273F"/>
    <w:rsid w:val="00C670FD"/>
    <w:rsid w:val="00C737F5"/>
    <w:rsid w:val="00C81653"/>
    <w:rsid w:val="00C87FD6"/>
    <w:rsid w:val="00C92F40"/>
    <w:rsid w:val="00CA5A4E"/>
    <w:rsid w:val="00CB351D"/>
    <w:rsid w:val="00CC23BF"/>
    <w:rsid w:val="00CC2E89"/>
    <w:rsid w:val="00CD05BC"/>
    <w:rsid w:val="00CE3CF0"/>
    <w:rsid w:val="00CE3F21"/>
    <w:rsid w:val="00CE502F"/>
    <w:rsid w:val="00CE6003"/>
    <w:rsid w:val="00CE773E"/>
    <w:rsid w:val="00CF090B"/>
    <w:rsid w:val="00CF2BD2"/>
    <w:rsid w:val="00D077A4"/>
    <w:rsid w:val="00D136B9"/>
    <w:rsid w:val="00D20784"/>
    <w:rsid w:val="00D23F20"/>
    <w:rsid w:val="00D3131B"/>
    <w:rsid w:val="00D31B63"/>
    <w:rsid w:val="00D31D8F"/>
    <w:rsid w:val="00D33329"/>
    <w:rsid w:val="00D455BB"/>
    <w:rsid w:val="00D47A5C"/>
    <w:rsid w:val="00D60C21"/>
    <w:rsid w:val="00D61E50"/>
    <w:rsid w:val="00D716A1"/>
    <w:rsid w:val="00D86242"/>
    <w:rsid w:val="00DB0CBE"/>
    <w:rsid w:val="00DB733B"/>
    <w:rsid w:val="00DD0F57"/>
    <w:rsid w:val="00DE0DD9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6AD"/>
    <w:rsid w:val="00E66D23"/>
    <w:rsid w:val="00E67555"/>
    <w:rsid w:val="00E74B8E"/>
    <w:rsid w:val="00E97852"/>
    <w:rsid w:val="00EA5439"/>
    <w:rsid w:val="00EB074C"/>
    <w:rsid w:val="00EB6577"/>
    <w:rsid w:val="00EC53A6"/>
    <w:rsid w:val="00ED03FE"/>
    <w:rsid w:val="00ED1588"/>
    <w:rsid w:val="00EE7DB4"/>
    <w:rsid w:val="00EF3A1D"/>
    <w:rsid w:val="00F00AF0"/>
    <w:rsid w:val="00F015F2"/>
    <w:rsid w:val="00F10C03"/>
    <w:rsid w:val="00F12FC2"/>
    <w:rsid w:val="00F30D33"/>
    <w:rsid w:val="00F31595"/>
    <w:rsid w:val="00F32693"/>
    <w:rsid w:val="00F42B84"/>
    <w:rsid w:val="00F45E64"/>
    <w:rsid w:val="00F505C2"/>
    <w:rsid w:val="00F547EF"/>
    <w:rsid w:val="00F779F2"/>
    <w:rsid w:val="00F87B08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locked="1" w:semiHidden="0" w:uiPriority="0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locked="1" w:semiHidden="0" w:uiPriority="0"/>
    <w:lsdException w:name="List 5" w:locked="1" w:semiHidden="0" w:uiPriority="0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locked="1" w:semiHidden="0" w:uiPriority="0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E773E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4">
    <w:name w:val="List 4"/>
    <w:basedOn w:val="Normal"/>
    <w:uiPriority w:val="99"/>
    <w:rsid w:val="00082296"/>
    <w:pPr>
      <w:ind w:left="1132" w:hanging="283"/>
    </w:pPr>
  </w:style>
  <w:style w:type="paragraph" w:styleId="List5">
    <w:name w:val="List 5"/>
    <w:basedOn w:val="Normal"/>
    <w:uiPriority w:val="99"/>
    <w:rsid w:val="00082296"/>
    <w:pPr>
      <w:ind w:left="1415" w:hanging="283"/>
    </w:pPr>
  </w:style>
  <w:style w:type="paragraph" w:styleId="Header">
    <w:name w:val="header"/>
    <w:basedOn w:val="Normal"/>
    <w:link w:val="Header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B657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B6577"/>
    <w:rPr>
      <w:sz w:val="24"/>
      <w:szCs w:val="24"/>
    </w:rPr>
  </w:style>
  <w:style w:type="paragraph" w:styleId="List">
    <w:name w:val="List"/>
    <w:basedOn w:val="Normal"/>
    <w:uiPriority w:val="99"/>
    <w:rsid w:val="00C92F40"/>
    <w:pPr>
      <w:ind w:left="283" w:hanging="283"/>
    </w:pPr>
  </w:style>
  <w:style w:type="paragraph" w:styleId="ListBullet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ListBullet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BodyText3">
    <w:name w:val="Body Text 3"/>
    <w:basedOn w:val="Normal"/>
    <w:link w:val="BodyText3Char"/>
    <w:uiPriority w:val="99"/>
    <w:rsid w:val="00D136B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136B9"/>
    <w:rPr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itle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itle">
    <w:name w:val="Title"/>
    <w:basedOn w:val="Normal"/>
    <w:next w:val="Normal"/>
    <w:link w:val="Title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BalloonText">
    <w:name w:val="Balloon Text"/>
    <w:basedOn w:val="Normal"/>
    <w:link w:val="BalloonText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1759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80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464</TotalTime>
  <Pages>6</Pages>
  <Words>2043</Words>
  <Characters>11035</Characters>
  <Application>Microsoft Office Outlook</Application>
  <DocSecurity>0</DocSecurity>
  <Lines>0</Lines>
  <Paragraphs>0</Paragraphs>
  <ScaleCrop>false</ScaleCrop>
  <Company>Prefeitura Municipal de Ribeirão Grande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Compras</cp:lastModifiedBy>
  <cp:revision>37</cp:revision>
  <cp:lastPrinted>2017-02-06T17:59:00Z</cp:lastPrinted>
  <dcterms:created xsi:type="dcterms:W3CDTF">2017-03-14T14:30:00Z</dcterms:created>
  <dcterms:modified xsi:type="dcterms:W3CDTF">2018-05-11T11:30:00Z</dcterms:modified>
</cp:coreProperties>
</file>